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9C2" w:rsidRDefault="003C49C2" w:rsidP="00B43EBB">
      <w:pPr>
        <w:spacing w:before="15"/>
        <w:jc w:val="center"/>
        <w:rPr>
          <w:rFonts w:ascii="Cambria" w:eastAsia="MS Mincho" w:hAnsi="Cambria"/>
          <w:i/>
          <w:sz w:val="28"/>
          <w:szCs w:val="28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Descrizione: Descrizione: C:\Users\Dirigente\Desktop\Nuova immagine (1).png" style="width:51.75pt;height:47.25pt;visibility:visible">
            <v:imagedata r:id="rId5" o:title=""/>
          </v:shape>
        </w:pict>
      </w:r>
    </w:p>
    <w:p w:rsidR="003C49C2" w:rsidRDefault="003C49C2" w:rsidP="00B43EBB">
      <w:pPr>
        <w:rPr>
          <w:rFonts w:ascii="Times New Roman" w:eastAsia="Times New Roman" w:hAnsi="Times New Roman"/>
        </w:rPr>
      </w:pPr>
    </w:p>
    <w:p w:rsidR="003C49C2" w:rsidRDefault="003C49C2" w:rsidP="00B43EBB">
      <w:pPr>
        <w:tabs>
          <w:tab w:val="left" w:pos="1276"/>
        </w:tabs>
        <w:autoSpaceDE w:val="0"/>
        <w:autoSpaceDN w:val="0"/>
        <w:outlineLvl w:val="0"/>
        <w:rPr>
          <w:rFonts w:eastAsia="MS Mincho"/>
          <w:b/>
          <w:sz w:val="20"/>
          <w:szCs w:val="20"/>
        </w:rPr>
      </w:pPr>
      <w:r>
        <w:rPr>
          <w:noProof/>
          <w:lang w:eastAsia="it-IT"/>
        </w:rPr>
        <w:pict>
          <v:shape id="Immagine 9" o:spid="_x0000_s1026" type="#_x0000_t75" style="position:absolute;margin-left:-17.7pt;margin-top:10.55pt;width:71.25pt;height:68.75pt;z-index:251665408;visibility:visible">
            <v:imagedata r:id="rId6" o:title=""/>
            <w10:wrap type="square"/>
          </v:shape>
        </w:pict>
      </w:r>
      <w:r>
        <w:rPr>
          <w:rFonts w:eastAsia="MS Mincho"/>
          <w:b/>
        </w:rPr>
        <w:t xml:space="preserve">       ISTITUTO OMNICOMPRENSIVO FORMICOLA-LIBERI-PONTELATONE</w:t>
      </w:r>
    </w:p>
    <w:p w:rsidR="003C49C2" w:rsidRDefault="003C49C2" w:rsidP="00B43EBB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noProof/>
          <w:lang w:eastAsia="it-IT"/>
        </w:rPr>
        <w:pict>
          <v:shape id="Immagine 3" o:spid="_x0000_s1027" type="#_x0000_t75" alt="Descrizione: Descrizione: C:\Users\Dirigente\Desktop\logo.jpg" style="position:absolute;margin-left:361.55pt;margin-top:3.7pt;width:80.25pt;height:48.7pt;z-index:251664384;visibility:visible">
            <v:imagedata r:id="rId7" o:title=""/>
          </v:shape>
        </w:pict>
      </w:r>
      <w:r>
        <w:rPr>
          <w:rFonts w:eastAsia="MS Mincho"/>
          <w:b/>
          <w:sz w:val="16"/>
          <w:szCs w:val="16"/>
        </w:rPr>
        <w:t xml:space="preserve">                                      VIA CANTIELLO  -  81040  FORMICOLA (CASERTA)</w:t>
      </w:r>
    </w:p>
    <w:p w:rsidR="003C49C2" w:rsidRDefault="003C49C2" w:rsidP="00B43EBB">
      <w:pPr>
        <w:autoSpaceDE w:val="0"/>
        <w:autoSpaceDN w:val="0"/>
        <w:ind w:left="1416" w:firstLine="708"/>
        <w:outlineLvl w:val="0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</w:rPr>
        <w:t xml:space="preserve">                                 </w:t>
      </w:r>
      <w:r>
        <w:rPr>
          <w:rFonts w:eastAsia="MS Mincho"/>
          <w:b/>
          <w:sz w:val="16"/>
          <w:szCs w:val="16"/>
          <w:lang w:val="en-US"/>
        </w:rPr>
        <w:t>Tel.  0823/876016  –  Fax.  0823/876963</w:t>
      </w:r>
    </w:p>
    <w:p w:rsidR="003C49C2" w:rsidRDefault="003C49C2" w:rsidP="00B43EBB">
      <w:pPr>
        <w:autoSpaceDE w:val="0"/>
        <w:autoSpaceDN w:val="0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  <w:lang w:val="en-US"/>
        </w:rPr>
        <w:t xml:space="preserve">                                                      C.F. 93108530614 -   C.M. CEIC8A8008</w:t>
      </w:r>
    </w:p>
    <w:p w:rsidR="003C49C2" w:rsidRDefault="003C49C2" w:rsidP="00B43EBB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rFonts w:eastAsia="MS Mincho"/>
          <w:b/>
          <w:sz w:val="16"/>
          <w:szCs w:val="16"/>
          <w:lang w:val="en-US"/>
        </w:rPr>
        <w:t xml:space="preserve">                                 </w:t>
      </w:r>
      <w:r>
        <w:rPr>
          <w:rFonts w:eastAsia="MS Mincho"/>
          <w:b/>
          <w:sz w:val="16"/>
          <w:szCs w:val="16"/>
        </w:rPr>
        <w:t>Comprende i Plessi di FORMICOLA- LIBERI – PONTELATONE-STRANGOLAGALLI-VAL D’ASSANO</w:t>
      </w:r>
    </w:p>
    <w:p w:rsidR="003C49C2" w:rsidRDefault="003C49C2" w:rsidP="00B43EBB">
      <w:pPr>
        <w:autoSpaceDE w:val="0"/>
        <w:autoSpaceDN w:val="0"/>
        <w:rPr>
          <w:rFonts w:eastAsia="MS Mincho"/>
          <w:b/>
          <w:bCs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                                    e-mail: </w:t>
      </w:r>
      <w:hyperlink r:id="rId8" w:history="1">
        <w:r>
          <w:rPr>
            <w:rStyle w:val="Hyperlink"/>
            <w:rFonts w:eastAsia="MS Mincho"/>
            <w:b/>
            <w:sz w:val="16"/>
            <w:szCs w:val="16"/>
          </w:rPr>
          <w:t>ceee11500q@istruzione.it</w:t>
        </w:r>
      </w:hyperlink>
      <w:r>
        <w:rPr>
          <w:rFonts w:eastAsia="MS Mincho"/>
          <w:b/>
          <w:color w:val="0000FF"/>
          <w:sz w:val="16"/>
          <w:szCs w:val="16"/>
        </w:rPr>
        <w:t xml:space="preserve">         </w:t>
      </w:r>
      <w:r>
        <w:rPr>
          <w:rFonts w:eastAsia="MS Mincho"/>
          <w:b/>
          <w:bCs/>
          <w:sz w:val="16"/>
          <w:szCs w:val="16"/>
        </w:rPr>
        <w:t xml:space="preserve">e-mail certificata: </w:t>
      </w:r>
      <w:r>
        <w:rPr>
          <w:rFonts w:eastAsia="MS Mincho"/>
          <w:b/>
          <w:bCs/>
          <w:color w:val="0000FF"/>
          <w:sz w:val="16"/>
          <w:szCs w:val="16"/>
          <w:u w:val="single"/>
        </w:rPr>
        <w:t>ceic8a8008@pec.istruzione.it</w:t>
      </w:r>
    </w:p>
    <w:p w:rsidR="003C49C2" w:rsidRDefault="003C49C2" w:rsidP="00B43EBB">
      <w:pPr>
        <w:autoSpaceDE w:val="0"/>
        <w:autoSpaceDN w:val="0"/>
        <w:rPr>
          <w:rFonts w:eastAsia="MS Mincho"/>
          <w:b/>
          <w:bCs/>
          <w:color w:val="0000FF"/>
          <w:sz w:val="16"/>
          <w:szCs w:val="16"/>
        </w:rPr>
      </w:pPr>
      <w:r>
        <w:rPr>
          <w:rFonts w:eastAsia="MS Mincho"/>
          <w:b/>
          <w:bCs/>
          <w:sz w:val="16"/>
          <w:szCs w:val="16"/>
        </w:rPr>
        <w:t xml:space="preserve">                                                                                     sito internet: </w:t>
      </w:r>
      <w:hyperlink r:id="rId9" w:history="1">
        <w:r>
          <w:rPr>
            <w:rStyle w:val="Hyperlink"/>
            <w:rFonts w:eastAsia="MS Mincho"/>
            <w:b/>
            <w:bCs/>
            <w:sz w:val="16"/>
            <w:szCs w:val="16"/>
          </w:rPr>
          <w:t>http://www.icformicola.gov.it/</w:t>
        </w:r>
      </w:hyperlink>
    </w:p>
    <w:p w:rsidR="003C49C2" w:rsidRDefault="003C49C2" w:rsidP="00052D9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it-IT"/>
        </w:rPr>
      </w:pPr>
    </w:p>
    <w:p w:rsidR="003C49C2" w:rsidRDefault="003C49C2" w:rsidP="00052D9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it-IT"/>
        </w:rPr>
      </w:pPr>
    </w:p>
    <w:p w:rsidR="003C49C2" w:rsidRPr="00052D96" w:rsidRDefault="003C49C2" w:rsidP="00AC381E">
      <w:pPr>
        <w:rPr>
          <w:rFonts w:ascii="Tahoma" w:hAnsi="Tahoma" w:cs="Tahoma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78"/>
      </w:tblGrid>
      <w:tr w:rsidR="003C49C2" w:rsidRPr="00052D96" w:rsidTr="000B188C">
        <w:tc>
          <w:tcPr>
            <w:tcW w:w="9778" w:type="dxa"/>
          </w:tcPr>
          <w:p w:rsidR="003C49C2" w:rsidRPr="00052D96" w:rsidRDefault="003C49C2" w:rsidP="000B188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052D96">
              <w:rPr>
                <w:rFonts w:ascii="Tahoma" w:hAnsi="Tahoma" w:cs="Tahoma"/>
                <w:b/>
                <w:sz w:val="32"/>
                <w:szCs w:val="32"/>
              </w:rPr>
              <w:t>RELAZIONE FINALE</w:t>
            </w:r>
          </w:p>
          <w:p w:rsidR="003C49C2" w:rsidRPr="00052D96" w:rsidRDefault="003C49C2" w:rsidP="000B188C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C49C2" w:rsidRDefault="003C49C2" w:rsidP="00AA0980">
      <w:pPr>
        <w:rPr>
          <w:rFonts w:ascii="Tahoma" w:hAnsi="Tahoma" w:cs="Tahoma"/>
          <w:color w:val="000000"/>
        </w:rPr>
      </w:pPr>
    </w:p>
    <w:p w:rsidR="003C49C2" w:rsidRPr="00884A68" w:rsidRDefault="003C49C2" w:rsidP="00884A68">
      <w:pPr>
        <w:pStyle w:val="ListParagraph"/>
        <w:numPr>
          <w:ilvl w:val="0"/>
          <w:numId w:val="5"/>
        </w:numPr>
        <w:jc w:val="center"/>
        <w:rPr>
          <w:rFonts w:ascii="Tahoma" w:hAnsi="Tahoma" w:cs="Tahoma"/>
          <w:b/>
          <w:color w:val="000000"/>
          <w:sz w:val="36"/>
        </w:rPr>
      </w:pPr>
      <w:r>
        <w:rPr>
          <w:rFonts w:ascii="Tahoma" w:hAnsi="Tahoma" w:cs="Tahoma"/>
          <w:b/>
          <w:color w:val="000000"/>
          <w:sz w:val="36"/>
        </w:rPr>
        <w:t xml:space="preserve">S.   </w:t>
      </w:r>
      <w:r w:rsidRPr="00884A68">
        <w:rPr>
          <w:rFonts w:ascii="Tahoma" w:hAnsi="Tahoma" w:cs="Tahoma"/>
          <w:b/>
          <w:color w:val="000000"/>
          <w:sz w:val="36"/>
        </w:rPr>
        <w:t>………</w:t>
      </w:r>
    </w:p>
    <w:p w:rsidR="003C49C2" w:rsidRPr="00884A68" w:rsidRDefault="003C49C2" w:rsidP="00B43EBB">
      <w:pPr>
        <w:outlineLvl w:val="0"/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>Alunno:</w:t>
      </w:r>
    </w:p>
    <w:p w:rsidR="003C49C2" w:rsidRPr="00884A68" w:rsidRDefault="003C49C2" w:rsidP="00B43EBB">
      <w:pPr>
        <w:outlineLvl w:val="0"/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 xml:space="preserve">Classe:    </w:t>
      </w:r>
    </w:p>
    <w:p w:rsidR="003C49C2" w:rsidRPr="00884A68" w:rsidRDefault="003C49C2" w:rsidP="00B43EBB">
      <w:pPr>
        <w:outlineLvl w:val="0"/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>Scuola</w:t>
      </w:r>
      <w:r w:rsidRPr="000F511C">
        <w:rPr>
          <w:rFonts w:ascii="Tahoma" w:hAnsi="Tahoma" w:cs="Tahoma"/>
          <w:b/>
          <w:color w:val="000000"/>
          <w:sz w:val="32"/>
        </w:rPr>
        <w:t xml:space="preserve"> dell’Infanzia</w:t>
      </w:r>
      <w:r>
        <w:rPr>
          <w:rFonts w:ascii="Tahoma" w:hAnsi="Tahoma" w:cs="Tahoma"/>
          <w:color w:val="000000"/>
        </w:rPr>
        <w:t xml:space="preserve"> - </w:t>
      </w:r>
      <w:r w:rsidRPr="00884A68">
        <w:rPr>
          <w:rFonts w:ascii="Tahoma" w:hAnsi="Tahoma" w:cs="Tahoma"/>
          <w:b/>
          <w:color w:val="000000"/>
          <w:sz w:val="32"/>
        </w:rPr>
        <w:t xml:space="preserve">Plesso di </w:t>
      </w:r>
      <w:r>
        <w:rPr>
          <w:rFonts w:ascii="Tahoma" w:hAnsi="Tahoma" w:cs="Tahoma"/>
          <w:b/>
          <w:color w:val="000000"/>
          <w:sz w:val="32"/>
        </w:rPr>
        <w:t>……….</w:t>
      </w:r>
    </w:p>
    <w:p w:rsidR="003C49C2" w:rsidRDefault="003C49C2" w:rsidP="00B43EBB">
      <w:pPr>
        <w:outlineLvl w:val="0"/>
        <w:rPr>
          <w:rFonts w:ascii="Tahoma" w:hAnsi="Tahoma" w:cs="Tahoma"/>
          <w:b/>
          <w:color w:val="000000"/>
          <w:sz w:val="32"/>
        </w:rPr>
      </w:pPr>
      <w:r>
        <w:rPr>
          <w:rFonts w:ascii="Tahoma" w:hAnsi="Tahoma" w:cs="Tahoma"/>
          <w:color w:val="000000"/>
        </w:rPr>
        <w:t xml:space="preserve"> </w:t>
      </w:r>
      <w:r w:rsidRPr="00884A68">
        <w:rPr>
          <w:rFonts w:ascii="Tahoma" w:hAnsi="Tahoma" w:cs="Tahoma"/>
          <w:b/>
          <w:color w:val="000000"/>
          <w:sz w:val="32"/>
        </w:rPr>
        <w:t>N. alunni:</w:t>
      </w:r>
    </w:p>
    <w:p w:rsidR="003C49C2" w:rsidRDefault="003C49C2" w:rsidP="00D91C90">
      <w:pPr>
        <w:pStyle w:val="ListParagraph"/>
        <w:numPr>
          <w:ilvl w:val="0"/>
          <w:numId w:val="6"/>
        </w:numPr>
        <w:rPr>
          <w:rFonts w:ascii="Tahoma" w:hAnsi="Tahoma" w:cs="Tahoma"/>
          <w:b/>
          <w:color w:val="000000"/>
          <w:sz w:val="28"/>
          <w:szCs w:val="24"/>
        </w:rPr>
      </w:pPr>
      <w:r>
        <w:rPr>
          <w:rFonts w:ascii="Tahoma" w:hAnsi="Tahoma" w:cs="Tahoma"/>
          <w:b/>
          <w:color w:val="000000"/>
          <w:sz w:val="28"/>
          <w:szCs w:val="24"/>
        </w:rPr>
        <w:t>PRESENTAZIONE DELL’ALUNNO</w:t>
      </w:r>
    </w:p>
    <w:p w:rsidR="003C49C2" w:rsidRDefault="003C49C2" w:rsidP="00BE07BA">
      <w:pPr>
        <w:pStyle w:val="ListParagraph"/>
        <w:ind w:left="1080"/>
        <w:rPr>
          <w:rFonts w:ascii="Tahoma" w:hAnsi="Tahoma" w:cs="Tahoma"/>
          <w:color w:val="000000"/>
          <w:sz w:val="28"/>
          <w:szCs w:val="24"/>
        </w:rPr>
      </w:pPr>
      <w:r w:rsidRPr="00BE07BA">
        <w:rPr>
          <w:rFonts w:ascii="Tahoma" w:hAnsi="Tahoma" w:cs="Tahoma"/>
          <w:color w:val="000000"/>
          <w:sz w:val="28"/>
          <w:szCs w:val="24"/>
        </w:rPr>
        <w:t xml:space="preserve">( </w:t>
      </w:r>
      <w:r>
        <w:rPr>
          <w:rFonts w:ascii="Tahoma" w:hAnsi="Tahoma" w:cs="Tahoma"/>
          <w:color w:val="000000"/>
          <w:sz w:val="28"/>
          <w:szCs w:val="24"/>
        </w:rPr>
        <w:t>anni…. diagnosi….)</w:t>
      </w:r>
    </w:p>
    <w:p w:rsidR="003C49C2" w:rsidRPr="00BE07BA" w:rsidRDefault="003C49C2" w:rsidP="00BE07BA">
      <w:pPr>
        <w:pStyle w:val="ListParagraph"/>
        <w:ind w:left="1080"/>
        <w:rPr>
          <w:rFonts w:ascii="Tahoma" w:hAnsi="Tahoma" w:cs="Tahoma"/>
          <w:color w:val="000000"/>
          <w:sz w:val="28"/>
          <w:szCs w:val="24"/>
        </w:rPr>
      </w:pPr>
    </w:p>
    <w:p w:rsidR="003C49C2" w:rsidRPr="00F16C8A" w:rsidRDefault="003C49C2" w:rsidP="00F16C8A">
      <w:pPr>
        <w:pStyle w:val="ListParagraph"/>
        <w:numPr>
          <w:ilvl w:val="0"/>
          <w:numId w:val="6"/>
        </w:numPr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PERCORSO INDIVIDUALIZZATO SEGUITO DALL’ALUNNO</w:t>
      </w:r>
    </w:p>
    <w:p w:rsidR="003C49C2" w:rsidRPr="00143A8A" w:rsidRDefault="003C49C2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L’alunno proviene da un ambiente……………………………………………………………………………………………</w:t>
      </w:r>
    </w:p>
    <w:p w:rsidR="003C49C2" w:rsidRPr="00143A8A" w:rsidRDefault="003C49C2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L’alunno è inserito in una classe a tempo……………………………………………, l’orario di lezione è di n. ore settimanali…………………..</w:t>
      </w:r>
    </w:p>
    <w:p w:rsidR="003C49C2" w:rsidRPr="00143A8A" w:rsidRDefault="003C49C2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Nel corso dell’anno ha mantenuto un comportamento (indicare se corretto oppure no ed eventualmente specificare)……………………………………………., eventuali miglioramenti nell’impegno e attenzione nella classe………………………</w:t>
      </w:r>
    </w:p>
    <w:p w:rsidR="003C49C2" w:rsidRDefault="003C49C2" w:rsidP="000F511C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Nel corso dell’anno scolastico sono state seguite le linee educative e didattiche che sono state presentate nella programmazione indi</w:t>
      </w:r>
      <w:r>
        <w:rPr>
          <w:rFonts w:ascii="Tahoma" w:hAnsi="Tahoma" w:cs="Tahoma"/>
          <w:color w:val="000000"/>
          <w:sz w:val="24"/>
          <w:szCs w:val="24"/>
        </w:rPr>
        <w:t xml:space="preserve">vidualizzata, organizzando le </w:t>
      </w:r>
      <w:r w:rsidRPr="00143A8A">
        <w:rPr>
          <w:rFonts w:ascii="Tahoma" w:hAnsi="Tahoma" w:cs="Tahoma"/>
          <w:color w:val="000000"/>
          <w:sz w:val="24"/>
          <w:szCs w:val="24"/>
        </w:rPr>
        <w:t xml:space="preserve">ore di sostegno </w:t>
      </w:r>
      <w:r>
        <w:rPr>
          <w:rFonts w:ascii="Tahoma" w:hAnsi="Tahoma" w:cs="Tahoma"/>
          <w:color w:val="000000"/>
          <w:sz w:val="24"/>
          <w:szCs w:val="24"/>
        </w:rPr>
        <w:t>……….</w:t>
      </w:r>
    </w:p>
    <w:p w:rsidR="003C49C2" w:rsidRPr="00143A8A" w:rsidRDefault="003C49C2" w:rsidP="00405B01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 xml:space="preserve">L’alunno/a è stata seguita/o dall’insegnante di sostegno per ……… settimanali. </w:t>
      </w:r>
    </w:p>
    <w:p w:rsidR="003C49C2" w:rsidRPr="00F16C8A" w:rsidRDefault="003C49C2" w:rsidP="00B43EBB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Schema orario</w:t>
      </w:r>
      <w:r>
        <w:rPr>
          <w:rFonts w:ascii="Tahoma" w:hAnsi="Tahoma" w:cs="Tahoma"/>
          <w:b/>
          <w:color w:val="000000"/>
          <w:sz w:val="24"/>
          <w:szCs w:val="24"/>
        </w:rPr>
        <w:t xml:space="preserve"> delle attività della  classe e </w:t>
      </w:r>
      <w:r w:rsidRPr="00F16C8A">
        <w:rPr>
          <w:rFonts w:ascii="Tahoma" w:hAnsi="Tahoma" w:cs="Tahoma"/>
          <w:b/>
          <w:color w:val="000000"/>
          <w:sz w:val="24"/>
          <w:szCs w:val="24"/>
        </w:rPr>
        <w:t xml:space="preserve"> dell’alunno</w:t>
      </w:r>
      <w:r>
        <w:rPr>
          <w:rFonts w:ascii="Tahoma" w:hAnsi="Tahoma" w:cs="Tahoma"/>
          <w:b/>
          <w:color w:val="000000"/>
          <w:sz w:val="24"/>
          <w:szCs w:val="24"/>
        </w:rPr>
        <w:t xml:space="preserve"> (colorare le celle )</w:t>
      </w:r>
    </w:p>
    <w:p w:rsidR="003C49C2" w:rsidRPr="00143A8A" w:rsidRDefault="003C49C2" w:rsidP="00405B01">
      <w:pPr>
        <w:pStyle w:val="BodyText"/>
        <w:spacing w:before="1"/>
        <w:rPr>
          <w:b/>
          <w:sz w:val="24"/>
          <w:szCs w:val="24"/>
        </w:rPr>
      </w:pPr>
    </w:p>
    <w:tbl>
      <w:tblPr>
        <w:tblW w:w="98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5"/>
        <w:gridCol w:w="1134"/>
        <w:gridCol w:w="1660"/>
        <w:gridCol w:w="1660"/>
        <w:gridCol w:w="1660"/>
        <w:gridCol w:w="1660"/>
        <w:gridCol w:w="1660"/>
      </w:tblGrid>
      <w:tr w:rsidR="003C49C2" w:rsidRPr="00143A8A" w:rsidTr="008A519D">
        <w:trPr>
          <w:trHeight w:hRule="exact" w:val="499"/>
        </w:trPr>
        <w:tc>
          <w:tcPr>
            <w:tcW w:w="455" w:type="dxa"/>
          </w:tcPr>
          <w:p w:rsidR="003C49C2" w:rsidRPr="008A519D" w:rsidRDefault="003C49C2" w:rsidP="008A519D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C49C2" w:rsidRPr="008A519D" w:rsidRDefault="003C49C2" w:rsidP="008A519D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pStyle w:val="TableParagraph"/>
              <w:ind w:left="628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lunedì</w:t>
            </w:r>
          </w:p>
        </w:tc>
        <w:tc>
          <w:tcPr>
            <w:tcW w:w="1660" w:type="dxa"/>
          </w:tcPr>
          <w:p w:rsidR="003C49C2" w:rsidRPr="008A519D" w:rsidRDefault="003C49C2" w:rsidP="008A519D">
            <w:pPr>
              <w:pStyle w:val="TableParagraph"/>
              <w:ind w:left="628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martedì</w:t>
            </w:r>
          </w:p>
        </w:tc>
        <w:tc>
          <w:tcPr>
            <w:tcW w:w="1660" w:type="dxa"/>
          </w:tcPr>
          <w:p w:rsidR="003C49C2" w:rsidRPr="008A519D" w:rsidRDefault="003C49C2" w:rsidP="008A519D">
            <w:pPr>
              <w:pStyle w:val="TableParagraph"/>
              <w:ind w:left="518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mercoledì</w:t>
            </w:r>
          </w:p>
        </w:tc>
        <w:tc>
          <w:tcPr>
            <w:tcW w:w="1660" w:type="dxa"/>
          </w:tcPr>
          <w:p w:rsidR="003C49C2" w:rsidRPr="008A519D" w:rsidRDefault="003C49C2" w:rsidP="008A519D">
            <w:pPr>
              <w:pStyle w:val="TableParagraph"/>
              <w:ind w:left="638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giovedì</w:t>
            </w:r>
          </w:p>
        </w:tc>
        <w:tc>
          <w:tcPr>
            <w:tcW w:w="1660" w:type="dxa"/>
          </w:tcPr>
          <w:p w:rsidR="003C49C2" w:rsidRPr="008A519D" w:rsidRDefault="003C49C2" w:rsidP="008A519D">
            <w:pPr>
              <w:pStyle w:val="TableParagraph"/>
              <w:ind w:left="633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venerdì</w:t>
            </w:r>
          </w:p>
        </w:tc>
      </w:tr>
      <w:tr w:rsidR="003C49C2" w:rsidRPr="00143A8A" w:rsidTr="008A519D">
        <w:trPr>
          <w:trHeight w:hRule="exact" w:val="538"/>
        </w:trPr>
        <w:tc>
          <w:tcPr>
            <w:tcW w:w="455" w:type="dxa"/>
          </w:tcPr>
          <w:p w:rsidR="003C49C2" w:rsidRPr="008A519D" w:rsidRDefault="003C49C2" w:rsidP="008A519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3C49C2" w:rsidRPr="008A519D" w:rsidRDefault="003C49C2" w:rsidP="008A519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8…/</w:t>
            </w: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499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499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538"/>
        </w:trPr>
        <w:tc>
          <w:tcPr>
            <w:tcW w:w="455" w:type="dxa"/>
          </w:tcPr>
          <w:p w:rsidR="003C49C2" w:rsidRPr="008A519D" w:rsidRDefault="003C49C2" w:rsidP="008A519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C49C2" w:rsidRPr="008A519D" w:rsidRDefault="003C49C2" w:rsidP="008A519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499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538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538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538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</w:tbl>
    <w:p w:rsidR="003C49C2" w:rsidRPr="00143A8A" w:rsidRDefault="003C49C2" w:rsidP="00405B01">
      <w:pPr>
        <w:pStyle w:val="BodyText"/>
        <w:rPr>
          <w:b/>
          <w:sz w:val="24"/>
          <w:szCs w:val="24"/>
        </w:rPr>
      </w:pPr>
    </w:p>
    <w:p w:rsidR="003C49C2" w:rsidRPr="00143A8A" w:rsidRDefault="003C49C2" w:rsidP="00405B01">
      <w:pPr>
        <w:rPr>
          <w:rFonts w:ascii="Tahoma" w:hAnsi="Tahoma" w:cs="Tahoma"/>
          <w:b/>
          <w:color w:val="000000"/>
          <w:sz w:val="24"/>
          <w:szCs w:val="24"/>
        </w:rPr>
      </w:pPr>
    </w:p>
    <w:p w:rsidR="003C49C2" w:rsidRDefault="003C49C2" w:rsidP="00B43EBB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Schema orario dell’insegnante di sostegno</w:t>
      </w:r>
    </w:p>
    <w:tbl>
      <w:tblPr>
        <w:tblW w:w="98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5"/>
        <w:gridCol w:w="1134"/>
        <w:gridCol w:w="1660"/>
        <w:gridCol w:w="1660"/>
        <w:gridCol w:w="1660"/>
        <w:gridCol w:w="1660"/>
        <w:gridCol w:w="1660"/>
      </w:tblGrid>
      <w:tr w:rsidR="003C49C2" w:rsidRPr="00143A8A" w:rsidTr="008A519D">
        <w:trPr>
          <w:trHeight w:hRule="exact" w:val="499"/>
        </w:trPr>
        <w:tc>
          <w:tcPr>
            <w:tcW w:w="455" w:type="dxa"/>
          </w:tcPr>
          <w:p w:rsidR="003C49C2" w:rsidRPr="008A519D" w:rsidRDefault="003C49C2" w:rsidP="008A519D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C49C2" w:rsidRPr="008A519D" w:rsidRDefault="003C49C2" w:rsidP="008A519D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pStyle w:val="TableParagraph"/>
              <w:ind w:left="628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lunedì</w:t>
            </w:r>
          </w:p>
        </w:tc>
        <w:tc>
          <w:tcPr>
            <w:tcW w:w="1660" w:type="dxa"/>
          </w:tcPr>
          <w:p w:rsidR="003C49C2" w:rsidRPr="008A519D" w:rsidRDefault="003C49C2" w:rsidP="008A519D">
            <w:pPr>
              <w:pStyle w:val="TableParagraph"/>
              <w:ind w:left="628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martedì</w:t>
            </w:r>
          </w:p>
        </w:tc>
        <w:tc>
          <w:tcPr>
            <w:tcW w:w="1660" w:type="dxa"/>
          </w:tcPr>
          <w:p w:rsidR="003C49C2" w:rsidRPr="008A519D" w:rsidRDefault="003C49C2" w:rsidP="008A519D">
            <w:pPr>
              <w:pStyle w:val="TableParagraph"/>
              <w:ind w:left="518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mercoledì</w:t>
            </w:r>
          </w:p>
        </w:tc>
        <w:tc>
          <w:tcPr>
            <w:tcW w:w="1660" w:type="dxa"/>
          </w:tcPr>
          <w:p w:rsidR="003C49C2" w:rsidRPr="008A519D" w:rsidRDefault="003C49C2" w:rsidP="008A519D">
            <w:pPr>
              <w:pStyle w:val="TableParagraph"/>
              <w:ind w:left="638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giovedì</w:t>
            </w:r>
          </w:p>
        </w:tc>
        <w:tc>
          <w:tcPr>
            <w:tcW w:w="1660" w:type="dxa"/>
          </w:tcPr>
          <w:p w:rsidR="003C49C2" w:rsidRPr="008A519D" w:rsidRDefault="003C49C2" w:rsidP="008A519D">
            <w:pPr>
              <w:pStyle w:val="TableParagraph"/>
              <w:ind w:left="633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venerdì</w:t>
            </w:r>
          </w:p>
        </w:tc>
      </w:tr>
      <w:tr w:rsidR="003C49C2" w:rsidRPr="00143A8A" w:rsidTr="008A519D">
        <w:trPr>
          <w:trHeight w:hRule="exact" w:val="538"/>
        </w:trPr>
        <w:tc>
          <w:tcPr>
            <w:tcW w:w="455" w:type="dxa"/>
          </w:tcPr>
          <w:p w:rsidR="003C49C2" w:rsidRPr="008A519D" w:rsidRDefault="003C49C2" w:rsidP="008A519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3C49C2" w:rsidRPr="008A519D" w:rsidRDefault="003C49C2" w:rsidP="008A519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8…/</w:t>
            </w: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499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499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538"/>
        </w:trPr>
        <w:tc>
          <w:tcPr>
            <w:tcW w:w="455" w:type="dxa"/>
          </w:tcPr>
          <w:p w:rsidR="003C49C2" w:rsidRPr="008A519D" w:rsidRDefault="003C49C2" w:rsidP="008A519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C49C2" w:rsidRPr="008A519D" w:rsidRDefault="003C49C2" w:rsidP="008A519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499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538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538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3C49C2" w:rsidRPr="00143A8A" w:rsidTr="008A519D">
        <w:trPr>
          <w:trHeight w:hRule="exact" w:val="538"/>
        </w:trPr>
        <w:tc>
          <w:tcPr>
            <w:tcW w:w="455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  <w:r w:rsidRPr="008A519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C49C2" w:rsidRPr="008A519D" w:rsidRDefault="003C49C2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3C49C2" w:rsidRPr="008A519D" w:rsidRDefault="003C49C2" w:rsidP="008A519D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</w:tbl>
    <w:p w:rsidR="003C49C2" w:rsidRPr="00F16C8A" w:rsidRDefault="003C49C2" w:rsidP="00143A8A">
      <w:pPr>
        <w:rPr>
          <w:rFonts w:ascii="Tahoma" w:hAnsi="Tahoma" w:cs="Tahoma"/>
          <w:b/>
          <w:color w:val="000000"/>
          <w:sz w:val="24"/>
          <w:szCs w:val="24"/>
        </w:rPr>
      </w:pPr>
    </w:p>
    <w:p w:rsidR="003C49C2" w:rsidRPr="00143A8A" w:rsidRDefault="003C49C2" w:rsidP="00D839D8">
      <w:pPr>
        <w:pStyle w:val="BodyText"/>
        <w:spacing w:before="1"/>
        <w:rPr>
          <w:b/>
          <w:sz w:val="24"/>
          <w:szCs w:val="24"/>
        </w:rPr>
      </w:pPr>
    </w:p>
    <w:p w:rsidR="003C49C2" w:rsidRPr="00143A8A" w:rsidRDefault="003C49C2" w:rsidP="00405B01">
      <w:pPr>
        <w:rPr>
          <w:rFonts w:ascii="Tahoma" w:hAnsi="Tahoma" w:cs="Tahoma"/>
          <w:color w:val="000000"/>
          <w:sz w:val="24"/>
          <w:szCs w:val="24"/>
        </w:rPr>
      </w:pPr>
    </w:p>
    <w:p w:rsidR="003C49C2" w:rsidRPr="003026C3" w:rsidRDefault="003C49C2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in che modo sono stati attuati gli interventi di sostegno ( se dentro o fuori l’aula scolastica ………………………………………………………………….........................</w:t>
      </w:r>
    </w:p>
    <w:p w:rsidR="003C49C2" w:rsidRPr="00143A8A" w:rsidRDefault="003C49C2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Specificare tipo di programmazione seguita (ridotta semplificata o differenziata spiegare in </w:t>
      </w:r>
      <w:r>
        <w:rPr>
          <w:rFonts w:ascii="Tahoma" w:hAnsi="Tahoma" w:cs="Tahoma"/>
          <w:color w:val="000000"/>
          <w:sz w:val="24"/>
          <w:szCs w:val="24"/>
        </w:rPr>
        <w:t>quali campi d’esperienza)</w:t>
      </w:r>
      <w:r w:rsidRPr="00143A8A">
        <w:rPr>
          <w:rFonts w:ascii="Tahoma" w:hAnsi="Tahoma" w:cs="Tahoma"/>
          <w:color w:val="000000"/>
          <w:sz w:val="24"/>
          <w:szCs w:val="24"/>
        </w:rPr>
        <w:t>……………………………………</w:t>
      </w:r>
      <w:r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………………………………………………………………………………</w:t>
      </w:r>
    </w:p>
    <w:p w:rsidR="003C49C2" w:rsidRPr="003026C3" w:rsidRDefault="003C49C2" w:rsidP="00DF5BA0">
      <w:pPr>
        <w:jc w:val="both"/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si sono evidenziate grosse lacune nelle abilità di base con risultati negativi (conseguenze e strategie intraprese )…………………………………..</w:t>
      </w:r>
    </w:p>
    <w:p w:rsidR="003C49C2" w:rsidRPr="003026C3" w:rsidRDefault="003C49C2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le modalità e final</w:t>
      </w:r>
      <w:r>
        <w:rPr>
          <w:rFonts w:ascii="Tahoma" w:hAnsi="Tahoma" w:cs="Tahoma"/>
          <w:color w:val="000000"/>
          <w:sz w:val="24"/>
          <w:szCs w:val="24"/>
        </w:rPr>
        <w:t>ità principali degli interventi intrapresi………………………………</w:t>
      </w:r>
    </w:p>
    <w:p w:rsidR="003C49C2" w:rsidRPr="003026C3" w:rsidRDefault="003C49C2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il lavoro è effettuato a piccoli gruppi o con rapporto a uno a uno (ed eventualmente a piccoli gruppi se eterogeneo o omogeneo e risultati ottenuti)………………………………………………</w:t>
      </w:r>
    </w:p>
    <w:p w:rsidR="003C49C2" w:rsidRDefault="003C49C2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 xml:space="preserve">VERIFICA </w:t>
      </w:r>
      <w:r>
        <w:rPr>
          <w:rFonts w:ascii="Tahoma" w:hAnsi="Tahoma" w:cs="Tahoma"/>
          <w:b/>
          <w:color w:val="000000"/>
          <w:sz w:val="28"/>
          <w:szCs w:val="24"/>
        </w:rPr>
        <w:t xml:space="preserve">DEGLI OBIETTIVI </w:t>
      </w:r>
      <w:r w:rsidRPr="00F16C8A">
        <w:rPr>
          <w:rFonts w:ascii="Tahoma" w:hAnsi="Tahoma" w:cs="Tahoma"/>
          <w:b/>
          <w:color w:val="000000"/>
          <w:sz w:val="28"/>
          <w:szCs w:val="24"/>
        </w:rPr>
        <w:t>DELLA PROGRAMMAZIONE EDUCATIVO-DIDATTICA</w:t>
      </w:r>
    </w:p>
    <w:p w:rsidR="003C49C2" w:rsidRDefault="003C49C2" w:rsidP="002C6168">
      <w:pPr>
        <w:pStyle w:val="ListParagraph"/>
        <w:ind w:left="0"/>
        <w:rPr>
          <w:rFonts w:ascii="Tahoma" w:hAnsi="Tahoma" w:cs="Tahoma"/>
          <w:b/>
          <w:color w:val="000000"/>
          <w:sz w:val="28"/>
          <w:szCs w:val="24"/>
        </w:rPr>
      </w:pPr>
    </w:p>
    <w:p w:rsidR="003C49C2" w:rsidRDefault="003C49C2" w:rsidP="00B43EBB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143A8A">
        <w:rPr>
          <w:rFonts w:ascii="Tahoma" w:hAnsi="Tahoma" w:cs="Tahoma"/>
          <w:b/>
          <w:color w:val="000000"/>
          <w:sz w:val="24"/>
          <w:szCs w:val="24"/>
        </w:rPr>
        <w:t>AREA PSICOMOTORIA</w:t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ABILITA’ FINO-MOTORIE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Afferra piccoli oggetti (fili, palline, ……)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Afferra oggetti usando entrambe le mani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Allaccia e slaccia bottoni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Infila grosse perle in una collana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Chiude la mano a pugno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Impugna correttamente la matita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Impugna correttamente le forbici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Ritaglia lungo una linea retta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Ritaglia lungo una linea curva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incollare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ricalcare i contorni di un semplice disegno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completare i percorsi grafici tratteggiati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manipolare i materiali plastici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colorare con grandi pennellate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colorare semplici figure rispettando i contorni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Ricopia linee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Ricopia crocette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Ricopia cerchi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Ricopia quadrati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MOTRICITA’ GLOBALE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Controlla il proprio corpo in situazione statica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Controlla il proprio corpo in situazione dinamica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organizzare il proprio corpo in rapporto allo spazio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Cammina coordinando i movimenti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salire e scendere le scale alternando i piedi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SCHEMA CORPOREO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Su richiesta indica le parti del corpo:</w:t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  <w:t>su se stesso…………………………………………</w:t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su un’altra persona…………………………………</w:t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su una figura rappresentata……………………….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Nomina le parti del corpo che vengono indicate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Copia la figura umana nelle sue parti principali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ORGANIZZAZIONE SPAZIO TEMPORALE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Ordina sequenze in successione temporale utilizzando gli indicatori prima-dopo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Orina sequenze in successione temporale utilizzando gli indicatori prima-dopo-infine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ordinare i principali momenti della giornata usando le parole mattina-pomeriggio-sera-notte con riferimenti al proprio vissuto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Conosce la sequenza dei giorni della settimana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Utilizza i fondamentali indicatori spaziali:</w:t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  <w:t>Sopra e sotto ………………………………………….</w:t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  <w:t>In alto e in basso……………………………………..</w:t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  <w:t>Dentro e fuori………………………………………….</w:t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  <w:t>Vicino e lontano………………………………………</w:t>
      </w:r>
    </w:p>
    <w:p w:rsidR="003C49C2" w:rsidRDefault="003C49C2" w:rsidP="002C6168">
      <w:r w:rsidRPr="002C6168">
        <w:rPr>
          <w:rFonts w:ascii="Tahoma" w:hAnsi="Tahoma" w:cs="Tahoma"/>
          <w:color w:val="000000"/>
          <w:sz w:val="24"/>
          <w:szCs w:val="24"/>
        </w:rPr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  <w:t>Davanti e dietro……………………………………….</w:t>
      </w:r>
      <w:r>
        <w:rPr>
          <w:rFonts w:ascii="Times New Roman" w:hAnsi="Times New Roman"/>
          <w:sz w:val="28"/>
          <w:lang w:val="en-US"/>
        </w:rPr>
        <w:tab/>
      </w:r>
      <w:r>
        <w:tab/>
      </w:r>
    </w:p>
    <w:p w:rsidR="003C49C2" w:rsidRPr="00F16C8A" w:rsidRDefault="003C49C2" w:rsidP="002C6168">
      <w:pPr>
        <w:pStyle w:val="ListParagraph"/>
        <w:ind w:left="0"/>
        <w:rPr>
          <w:rFonts w:ascii="Tahoma" w:hAnsi="Tahoma" w:cs="Tahoma"/>
          <w:b/>
          <w:color w:val="000000"/>
          <w:sz w:val="28"/>
          <w:szCs w:val="24"/>
        </w:rPr>
      </w:pPr>
    </w:p>
    <w:p w:rsidR="003C49C2" w:rsidRPr="00B66C85" w:rsidRDefault="003C49C2" w:rsidP="00B66C85">
      <w:pPr>
        <w:spacing w:before="3"/>
        <w:rPr>
          <w:b/>
          <w:sz w:val="20"/>
        </w:rPr>
      </w:pPr>
    </w:p>
    <w:p w:rsidR="003C49C2" w:rsidRPr="0051386A" w:rsidRDefault="003C49C2" w:rsidP="00B43EBB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51386A">
        <w:rPr>
          <w:rFonts w:ascii="Tahoma" w:hAnsi="Tahoma" w:cs="Tahoma"/>
          <w:b/>
          <w:color w:val="000000"/>
          <w:sz w:val="24"/>
          <w:szCs w:val="24"/>
        </w:rPr>
        <w:t>AREA SENSORIALE</w:t>
      </w:r>
    </w:p>
    <w:p w:rsidR="003C49C2" w:rsidRPr="0051386A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  <w:u w:val="single"/>
        </w:rPr>
        <w:t>ABILITA’ PERCETTIVE DI TIPO VISIVO</w:t>
      </w:r>
      <w:r w:rsidRPr="0051386A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grande-piccolo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il più grande dal più piccolo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alto-basso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il più alto dal più basso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lungo – corto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il più lungo dal più corto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aperto – chiuso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i colori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Nomina correttamente i colori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Utilizza i colori in maniera appropriata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51386A">
        <w:rPr>
          <w:rFonts w:ascii="Tahoma" w:hAnsi="Tahoma" w:cs="Tahoma"/>
          <w:color w:val="000000"/>
          <w:sz w:val="24"/>
          <w:szCs w:val="24"/>
          <w:u w:val="single"/>
        </w:rPr>
        <w:t>ABILITA’ PERCETTIVE DI TIPO UDITIVO</w:t>
      </w:r>
      <w:r w:rsidRPr="0051386A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51386A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51386A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Ascolta e ripete un semplice ritmo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Ascolta e ripete una semplice canzone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Ascolta e ripete una semplice filastrocca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51386A" w:rsidRDefault="003C49C2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Riconosce la natura di un rumore o di un suono (per esempio di un oggetto che cade)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3C49C2" w:rsidRDefault="003C49C2" w:rsidP="00D14BE3">
      <w:pPr>
        <w:rPr>
          <w:rFonts w:ascii="Tahoma" w:hAnsi="Tahoma" w:cs="Tahoma"/>
          <w:b/>
          <w:color w:val="000000"/>
          <w:sz w:val="24"/>
          <w:szCs w:val="24"/>
        </w:rPr>
      </w:pPr>
    </w:p>
    <w:p w:rsidR="003C49C2" w:rsidRDefault="003C49C2" w:rsidP="00B43EBB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AFFETTIVO RELAZIONALE</w:t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SOCIALITA’</w:t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LE RELAZIONI CON I COMPAGNI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Mantiene il contatto oculare verso l’interlocutore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Ricambia il saluto a gesti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Ricambia il saluto verbalmente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Saluta spontaneamente a gesti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Saluta spontaneamente usando le parole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di essere aiutato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Chiede di essere aiutato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l’invito a giocare con un compagno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di giocare in gruppo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Chiede di giocare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Si avvicina al/ai compagno/i per formulare richieste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Racconta spontaneamente di sé e delle proprie esperienze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aggressivo verbalmente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aggressivo fisicamente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Rispetta le regole del gioco con un compagno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le regole del gioco nel gruppo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di lavorare con un compagno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Partecipa alle attività di gruppo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LE RELAZIONI CON GLI ADULTI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Mantiene il contatto oculare verso l’interlocutore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Ricambia il saluto a gesti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Ricambia il saluto verbalmente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Saluta spontaneamente a gesti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Saluta spontaneamente usando le parole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di essere aiutato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Chiede di essere aiutato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l’invito a giocare con un compagno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di giocare in gruppo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Chiede di giocare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Si avvicina al/ai compagno/i per formulare richieste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Racconta spontaneamente di sé e delle proprie esperienze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aggressivo verbalmente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aggressivo fisicamente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Riconosce ed accetta con piacere le gratificazioni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il rimprovero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SOCIALITA’ E PARTECIPAZIONE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Riesce a stare in classe per il tempo richiesto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stare seduto al proprio banco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Dimostra intereresse per le attività proposte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Default="003C49C2" w:rsidP="00D14BE3">
      <w:pPr>
        <w:rPr>
          <w:rFonts w:ascii="Tahoma" w:hAnsi="Tahoma" w:cs="Tahoma"/>
          <w:b/>
          <w:color w:val="000000"/>
          <w:sz w:val="24"/>
          <w:szCs w:val="24"/>
        </w:rPr>
      </w:pPr>
    </w:p>
    <w:p w:rsidR="003C49C2" w:rsidRDefault="003C49C2" w:rsidP="00B43EBB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DELL’AUTONOMIA</w:t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AUTONOMIA PERSONALE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Si veste e si sveste da solo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Si lava le mani da solo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autosufficiente nei bisogni fisiologici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allacciarsi le scarpe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autosufficiente a tavola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autoregolarsi nell’assunzione del cibo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AUTONOMIA OPERATIVA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2C6168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Predispone il materiale scolastico per eseguire un lavoro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Riordina il materiale nell’astuccio dopo l ‘utilizzo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Porta a termine nei tempi stabiliti un semplice lavoro Per esempio…………………………………………………</w:t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Riordina il proprio banco al termine di un’attività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All’interno dell’aula sa recarsi dalla persona indicata per consegnare un oggetto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All’interno dell’aula sa recarsi dalla persona indicata per riferire un messaggio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3C49C2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Si orienta nella scuola e sa recarsi nei luoghi che gli vengono indicati</w:t>
      </w:r>
    </w:p>
    <w:p w:rsidR="003C49C2" w:rsidRPr="002C6168" w:rsidRDefault="003C49C2" w:rsidP="002C6168">
      <w:pPr>
        <w:rPr>
          <w:rFonts w:ascii="Tahoma" w:hAnsi="Tahoma" w:cs="Tahoma"/>
          <w:color w:val="000000"/>
          <w:sz w:val="24"/>
          <w:szCs w:val="24"/>
        </w:rPr>
      </w:pPr>
    </w:p>
    <w:p w:rsidR="003C49C2" w:rsidRPr="004F4C49" w:rsidRDefault="003C49C2" w:rsidP="00B43EBB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 xml:space="preserve">AREA </w:t>
      </w:r>
      <w:r>
        <w:rPr>
          <w:rFonts w:ascii="Tahoma" w:hAnsi="Tahoma" w:cs="Tahoma"/>
          <w:b/>
          <w:color w:val="000000"/>
          <w:sz w:val="24"/>
          <w:szCs w:val="24"/>
        </w:rPr>
        <w:t xml:space="preserve">COGNITIVA </w:t>
      </w:r>
    </w:p>
    <w:p w:rsidR="003C49C2" w:rsidRPr="00042C49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042C49">
        <w:rPr>
          <w:rFonts w:ascii="Tahoma" w:hAnsi="Tahoma" w:cs="Tahoma"/>
          <w:color w:val="000000"/>
          <w:sz w:val="24"/>
          <w:szCs w:val="24"/>
          <w:u w:val="single"/>
        </w:rPr>
        <w:t>ATTENZIONE</w:t>
      </w:r>
      <w:r w:rsidRPr="00042C49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042C49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4F4C49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Mantiene il contatto oculare con l’interlocutore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Presta attenzione uditiva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Presta attenzione alle attività svolte individualmente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Presta attenzione nelle attività svolte nel piccolo gruppo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Presta attenzione nelle attività svolte nel grande gruppo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Presta attenzione nelle attività in cui è richiesto il controllo oculo-manuale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Presta attenzione nelle attività in cui è richiesto il controllo oculo-grafo-motorio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Sa opporsi a stimoli che possono distogliere l’attenizone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  <w:u w:val="single"/>
        </w:rPr>
        <w:t>MEMORIA</w:t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4F4C49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Possiede la memoria a breve termine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Possiede la memoria a lungo termine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Possiede memoria visiva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Possiede memoria uditiva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3026C3" w:rsidRDefault="003C49C2" w:rsidP="00D14BE3">
      <w:pPr>
        <w:rPr>
          <w:rFonts w:ascii="Tahoma" w:hAnsi="Tahoma" w:cs="Tahoma"/>
          <w:color w:val="000000"/>
          <w:sz w:val="24"/>
          <w:szCs w:val="24"/>
        </w:rPr>
      </w:pPr>
    </w:p>
    <w:p w:rsidR="003C49C2" w:rsidRDefault="003C49C2" w:rsidP="00B43EBB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LINGUISTICA</w:t>
      </w:r>
      <w:r>
        <w:rPr>
          <w:rFonts w:ascii="Tahoma" w:hAnsi="Tahoma" w:cs="Tahoma"/>
          <w:b/>
          <w:color w:val="000000"/>
          <w:sz w:val="24"/>
          <w:szCs w:val="24"/>
        </w:rPr>
        <w:t>-COMUNICAZIONALE</w:t>
      </w:r>
    </w:p>
    <w:p w:rsidR="003C49C2" w:rsidRPr="004F4C49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4F4C49">
        <w:rPr>
          <w:rFonts w:ascii="Tahoma" w:hAnsi="Tahoma" w:cs="Tahoma"/>
          <w:color w:val="000000"/>
          <w:sz w:val="24"/>
          <w:szCs w:val="24"/>
          <w:u w:val="single"/>
        </w:rPr>
        <w:t>ABILITA’ LINGUISTICHE</w:t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Ascolta e risponde con comportamenti adeguati a semplici richieste verbali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Ascolta ed esegue due consegne date in ordine successivo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Ascolta storie, racconti, fiabe e risponde a domande scegliendo tra due o tre figure risposta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Si esprime usando la parola – frase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Si esprime utilizzando frasi incomplete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Si esprime utilizzando frasi adeguatamente strutturate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Non pronuncia i seguenti fonemi…………………………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Pronuncia in modo scorretto i seguenti fonemi…………..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4F4C49">
        <w:rPr>
          <w:rFonts w:ascii="Tahoma" w:hAnsi="Tahoma" w:cs="Tahoma"/>
          <w:color w:val="000000"/>
          <w:sz w:val="24"/>
          <w:szCs w:val="24"/>
          <w:u w:val="single"/>
        </w:rPr>
        <w:t>ASCOLTO E COMPRENSIONE</w:t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Ascolta una semplice richiesta riferita a situazioni pratiche e risponde in modo adeguato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Ascolta un semplice racconto e risponde alle domande poste indicando le corrette figure-risposte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Ascolta un semplice racconto e risponde oralmente alle domande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Ascolta e comprende in relazione all’interesse per i contenuti presentati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A709D" w:rsidRDefault="003C49C2" w:rsidP="00B43EBB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4A709D">
        <w:rPr>
          <w:rFonts w:ascii="Tahoma" w:hAnsi="Tahoma" w:cs="Tahoma"/>
          <w:b/>
          <w:color w:val="000000"/>
          <w:sz w:val="24"/>
          <w:szCs w:val="24"/>
        </w:rPr>
        <w:t>AREA DEGLI APPRENDIMENTI</w:t>
      </w:r>
    </w:p>
    <w:p w:rsidR="003C49C2" w:rsidRPr="004A709D" w:rsidRDefault="003C49C2" w:rsidP="00B43EBB">
      <w:pPr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 w:rsidRPr="004A709D">
        <w:rPr>
          <w:rFonts w:ascii="Tahoma" w:hAnsi="Tahoma" w:cs="Tahoma"/>
          <w:color w:val="000000"/>
          <w:sz w:val="24"/>
          <w:szCs w:val="24"/>
          <w:u w:val="single"/>
        </w:rPr>
        <w:t>AREA LOGICO MATEMATICA</w:t>
      </w:r>
    </w:p>
    <w:p w:rsidR="003C49C2" w:rsidRPr="004F4C49" w:rsidRDefault="003C49C2" w:rsidP="002C6168">
      <w:pPr>
        <w:tabs>
          <w:tab w:val="left" w:pos="7372"/>
          <w:tab w:val="left" w:pos="8678"/>
        </w:tabs>
        <w:ind w:left="102"/>
        <w:rPr>
          <w:rFonts w:ascii="Tahoma" w:hAnsi="Tahoma" w:cs="Tahoma"/>
          <w:sz w:val="16"/>
        </w:rPr>
      </w:pPr>
      <w:r w:rsidRPr="004F4C49">
        <w:rPr>
          <w:rFonts w:ascii="Tahoma" w:hAnsi="Tahoma" w:cs="Tahoma"/>
          <w:b/>
          <w:lang w:val="en-US"/>
        </w:rPr>
        <w:tab/>
      </w:r>
      <w:r w:rsidRPr="004F4C49">
        <w:rPr>
          <w:rFonts w:ascii="Tahoma" w:hAnsi="Tahoma" w:cs="Tahoma"/>
          <w:sz w:val="16"/>
        </w:rPr>
        <w:tab/>
      </w:r>
    </w:p>
    <w:p w:rsidR="003C49C2" w:rsidRPr="004F4C49" w:rsidRDefault="003C49C2" w:rsidP="002C6168">
      <w:pPr>
        <w:pStyle w:val="TableParagraph"/>
        <w:spacing w:line="318" w:lineRule="exact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Dato un gruppo eterogeneo di oggetti:</w:t>
      </w:r>
    </w:p>
    <w:p w:rsidR="003C49C2" w:rsidRPr="004F4C49" w:rsidRDefault="003C49C2" w:rsidP="004F4C49">
      <w:pPr>
        <w:pStyle w:val="TableParagraph"/>
        <w:numPr>
          <w:ilvl w:val="0"/>
          <w:numId w:val="13"/>
        </w:numPr>
        <w:tabs>
          <w:tab w:val="left" w:pos="823"/>
        </w:tabs>
        <w:spacing w:line="322" w:lineRule="exact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Manipola………………………………………………..</w:t>
      </w:r>
    </w:p>
    <w:p w:rsidR="003C49C2" w:rsidRPr="004F4C49" w:rsidRDefault="003C49C2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240" w:lineRule="auto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Osserva ………………………………………………..</w:t>
      </w:r>
    </w:p>
    <w:p w:rsidR="003C49C2" w:rsidRPr="004F4C49" w:rsidRDefault="003C49C2" w:rsidP="004F4C49">
      <w:pPr>
        <w:pStyle w:val="TableParagraph"/>
        <w:numPr>
          <w:ilvl w:val="0"/>
          <w:numId w:val="12"/>
        </w:numPr>
        <w:tabs>
          <w:tab w:val="left" w:pos="824"/>
        </w:tabs>
        <w:spacing w:before="2" w:line="322" w:lineRule="exact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Individua caratteristiche comuni……………………..</w:t>
      </w:r>
    </w:p>
    <w:p w:rsidR="003C49C2" w:rsidRPr="004F4C49" w:rsidRDefault="003C49C2" w:rsidP="004F4C49">
      <w:pPr>
        <w:pStyle w:val="ListParagraph"/>
        <w:numPr>
          <w:ilvl w:val="0"/>
          <w:numId w:val="12"/>
        </w:num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Individua caratteristiche differenti……………………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Sa classificare un gruppo di oggetti in base a:</w:t>
      </w:r>
    </w:p>
    <w:p w:rsidR="003C49C2" w:rsidRPr="004F4C49" w:rsidRDefault="003C49C2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240" w:lineRule="auto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Colore…………………………………………………</w:t>
      </w:r>
    </w:p>
    <w:p w:rsidR="003C49C2" w:rsidRPr="004F4C49" w:rsidRDefault="003C49C2" w:rsidP="004F4C49">
      <w:pPr>
        <w:pStyle w:val="TableParagraph"/>
        <w:numPr>
          <w:ilvl w:val="0"/>
          <w:numId w:val="10"/>
        </w:numPr>
        <w:tabs>
          <w:tab w:val="left" w:pos="823"/>
        </w:tabs>
        <w:spacing w:before="2" w:line="322" w:lineRule="exact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Forma…………………………………………………</w:t>
      </w:r>
    </w:p>
    <w:p w:rsidR="003C49C2" w:rsidRPr="004F4C49" w:rsidRDefault="003C49C2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322" w:lineRule="exact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Dimensione………………………………………….</w:t>
      </w:r>
    </w:p>
    <w:p w:rsidR="003C49C2" w:rsidRPr="004F4C49" w:rsidRDefault="003C49C2" w:rsidP="004F4C49">
      <w:pPr>
        <w:pStyle w:val="ListParagraph"/>
        <w:numPr>
          <w:ilvl w:val="0"/>
          <w:numId w:val="10"/>
        </w:num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-Funzione……………………………………………..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Sa seriare con:</w:t>
      </w:r>
    </w:p>
    <w:p w:rsidR="003C49C2" w:rsidRPr="004F4C49" w:rsidRDefault="003C49C2" w:rsidP="004F4C49">
      <w:pPr>
        <w:pStyle w:val="TableParagraph"/>
        <w:numPr>
          <w:ilvl w:val="0"/>
          <w:numId w:val="10"/>
        </w:numPr>
        <w:tabs>
          <w:tab w:val="left" w:pos="823"/>
        </w:tabs>
        <w:spacing w:before="2" w:line="322" w:lineRule="exact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Tre elementi…………………………………………..</w:t>
      </w:r>
    </w:p>
    <w:p w:rsidR="003C49C2" w:rsidRPr="004F4C49" w:rsidRDefault="003C49C2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322" w:lineRule="exact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Quattro elementi……………………………………..</w:t>
      </w:r>
    </w:p>
    <w:p w:rsidR="003C49C2" w:rsidRPr="004F4C49" w:rsidRDefault="003C49C2" w:rsidP="004F4C49">
      <w:pPr>
        <w:pStyle w:val="ListParagraph"/>
        <w:numPr>
          <w:ilvl w:val="0"/>
          <w:numId w:val="10"/>
        </w:num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-Più di quattro elementi………………………………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Conosce i quantificatori:</w:t>
      </w:r>
    </w:p>
    <w:p w:rsidR="003C49C2" w:rsidRPr="004F4C49" w:rsidRDefault="003C49C2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322" w:lineRule="exact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Tanti…………………………………………………….</w:t>
      </w:r>
    </w:p>
    <w:p w:rsidR="003C49C2" w:rsidRPr="004F4C49" w:rsidRDefault="003C49C2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322" w:lineRule="exact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Pochi……………………………………………………</w:t>
      </w:r>
    </w:p>
    <w:p w:rsidR="003C49C2" w:rsidRPr="004F4C49" w:rsidRDefault="003C49C2" w:rsidP="004F4C49">
      <w:pPr>
        <w:pStyle w:val="ListParagraph"/>
        <w:numPr>
          <w:ilvl w:val="0"/>
          <w:numId w:val="11"/>
        </w:num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-Nessuno……………………………………………….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2C6168">
      <w:pPr>
        <w:pStyle w:val="TableParagraph"/>
        <w:spacing w:line="318" w:lineRule="exact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Riconosce, legge, rappresenta:</w:t>
      </w:r>
    </w:p>
    <w:p w:rsidR="003C49C2" w:rsidRPr="004F4C49" w:rsidRDefault="003C49C2" w:rsidP="00DD2F7B">
      <w:pPr>
        <w:pStyle w:val="TableParagraph"/>
        <w:numPr>
          <w:ilvl w:val="0"/>
          <w:numId w:val="9"/>
        </w:numPr>
        <w:tabs>
          <w:tab w:val="left" w:pos="824"/>
        </w:tabs>
        <w:spacing w:line="322" w:lineRule="exact"/>
        <w:ind w:hanging="360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Relazioni generiche……………………………….….</w:t>
      </w:r>
    </w:p>
    <w:p w:rsidR="003C49C2" w:rsidRPr="004F4C49" w:rsidRDefault="003C49C2" w:rsidP="002C6168">
      <w:pPr>
        <w:pStyle w:val="TableParagraph"/>
        <w:tabs>
          <w:tab w:val="left" w:pos="823"/>
        </w:tabs>
        <w:spacing w:line="240" w:lineRule="auto"/>
        <w:ind w:left="463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ab/>
        <w:t>Relazioni d’ordine……………………………………..</w:t>
      </w:r>
    </w:p>
    <w:p w:rsidR="003C49C2" w:rsidRPr="004F4C49" w:rsidRDefault="003C49C2" w:rsidP="00DD2F7B">
      <w:pPr>
        <w:pStyle w:val="TableParagraph"/>
        <w:numPr>
          <w:ilvl w:val="0"/>
          <w:numId w:val="9"/>
        </w:numPr>
        <w:tabs>
          <w:tab w:val="left" w:pos="824"/>
        </w:tabs>
        <w:spacing w:before="2" w:line="322" w:lineRule="exact"/>
        <w:ind w:hanging="360"/>
        <w:rPr>
          <w:rFonts w:ascii="Tahoma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hAnsi="Tahoma" w:cs="Tahoma"/>
          <w:color w:val="000000"/>
          <w:sz w:val="24"/>
          <w:szCs w:val="24"/>
          <w:lang w:val="it-IT"/>
        </w:rPr>
        <w:t>Relazioni di valore…………………………………….</w:t>
      </w:r>
    </w:p>
    <w:p w:rsidR="003C49C2" w:rsidRPr="004F4C49" w:rsidRDefault="003C49C2" w:rsidP="004F4C49">
      <w:pPr>
        <w:pStyle w:val="ListParagraph"/>
        <w:numPr>
          <w:ilvl w:val="0"/>
          <w:numId w:val="9"/>
        </w:num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Relazioni temporali……………………………………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4F4C49" w:rsidRDefault="003C49C2" w:rsidP="004F4C49">
      <w:pPr>
        <w:tabs>
          <w:tab w:val="left" w:pos="7372"/>
          <w:tab w:val="left" w:pos="8678"/>
        </w:tabs>
        <w:ind w:left="102"/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Sa individuare problemi di tipo pratico in situazioni di esperienza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Default="003C49C2" w:rsidP="00042C49">
      <w:pPr>
        <w:tabs>
          <w:tab w:val="left" w:pos="7372"/>
          <w:tab w:val="left" w:pos="8678"/>
        </w:tabs>
        <w:ind w:left="102"/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Data una semplice situazione problematica di tipo pratico, sa individuare una soluzione scegliendola tra due o tre proposte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B43EBB">
      <w:pPr>
        <w:tabs>
          <w:tab w:val="left" w:pos="7384"/>
          <w:tab w:val="left" w:pos="8690"/>
        </w:tabs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>
        <w:rPr>
          <w:rFonts w:ascii="Tahoma" w:hAnsi="Tahoma" w:cs="Tahoma"/>
          <w:color w:val="000000"/>
          <w:sz w:val="24"/>
          <w:szCs w:val="24"/>
          <w:u w:val="single"/>
        </w:rPr>
        <w:t>ESPRESSIONE GRAFICA</w:t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C’è lo scarabocchio spontaneo.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Esegue tratti verticali ed orizzontali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Sa eseguire i contorni esterni ed interni di una figura geometrica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Traccia una linea chiusa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Traccia una linea aperta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Traccia una linea retta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Traccia una linea curva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Ricalca figure semplici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Completa una figura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Nel colorare rimane nella figura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Impugna correttamente la matita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Disegna forme chiuse cui attribuisce un significato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Crea un disegno attinente alla realtà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Rispetta i rapporti di grandezza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Tende a fare disegni ripetitivi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Rappresenta attraverso il disegno un racconto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Riconosce i colori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Usa i colori i n modo appropriato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Pr="00042C49" w:rsidRDefault="003C49C2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Usa sempre gli stessi colori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3C49C2" w:rsidRDefault="003C49C2" w:rsidP="00042C49">
      <w:p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</w:p>
    <w:p w:rsidR="003C49C2" w:rsidRPr="00042C49" w:rsidRDefault="003C49C2" w:rsidP="00B43EBB">
      <w:pPr>
        <w:tabs>
          <w:tab w:val="left" w:pos="7384"/>
          <w:tab w:val="left" w:pos="8690"/>
        </w:tabs>
        <w:outlineLvl w:val="0"/>
        <w:rPr>
          <w:rFonts w:ascii="Tahoma" w:hAnsi="Tahoma" w:cs="Tahoma"/>
          <w:color w:val="000000"/>
          <w:sz w:val="24"/>
          <w:szCs w:val="24"/>
          <w:u w:val="single"/>
        </w:rPr>
      </w:pPr>
      <w:r>
        <w:rPr>
          <w:rFonts w:ascii="Tahoma" w:hAnsi="Tahoma" w:cs="Tahoma"/>
          <w:color w:val="000000"/>
          <w:sz w:val="24"/>
          <w:szCs w:val="24"/>
          <w:u w:val="single"/>
        </w:rPr>
        <w:t>ALTRO</w:t>
      </w:r>
    </w:p>
    <w:p w:rsidR="003C49C2" w:rsidRPr="003026C3" w:rsidRDefault="003C49C2" w:rsidP="00042C49">
      <w:p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</w:p>
    <w:p w:rsidR="003C49C2" w:rsidRPr="00143A8A" w:rsidRDefault="003C49C2" w:rsidP="00D14BE3">
      <w:pPr>
        <w:rPr>
          <w:rFonts w:ascii="Tahoma" w:hAnsi="Tahoma" w:cs="Tahoma"/>
          <w:color w:val="000000"/>
          <w:sz w:val="24"/>
          <w:szCs w:val="24"/>
        </w:rPr>
      </w:pPr>
    </w:p>
    <w:p w:rsidR="003C49C2" w:rsidRPr="00F16C8A" w:rsidRDefault="003C49C2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SCELTE METODOLOGICHE OPERATE E TECNICHE ATTIVATE</w:t>
      </w:r>
    </w:p>
    <w:p w:rsidR="003C49C2" w:rsidRPr="0065204B" w:rsidRDefault="003C49C2" w:rsidP="00AC381E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Metodi:</w:t>
      </w:r>
    </w:p>
    <w:p w:rsidR="003C49C2" w:rsidRPr="0065204B" w:rsidRDefault="003C49C2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before="4"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attività svolta prevalentemente nella classe di appartenenza.……………..</w:t>
      </w:r>
    </w:p>
    <w:p w:rsidR="003C49C2" w:rsidRPr="0065204B" w:rsidRDefault="003C49C2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pubblicizzazione degli obiettivi da conseguire.…………………………..</w:t>
      </w:r>
    </w:p>
    <w:p w:rsidR="003C49C2" w:rsidRPr="0065204B" w:rsidRDefault="003C49C2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strategie attivate per la catturazione dell’attenzione.……………………..</w:t>
      </w:r>
    </w:p>
    <w:p w:rsidR="003C49C2" w:rsidRPr="0065204B" w:rsidRDefault="003C49C2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incentivazione alla motivazione intrinseca……………………………….</w:t>
      </w:r>
    </w:p>
    <w:p w:rsidR="003C49C2" w:rsidRPr="0065204B" w:rsidRDefault="003C49C2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incentivazione alla motivazione estrinseca………………………………..</w:t>
      </w:r>
    </w:p>
    <w:p w:rsidR="003C49C2" w:rsidRPr="0065204B" w:rsidRDefault="003C49C2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guida al controllo delle funzioni cognitive e metacognitive………………</w:t>
      </w:r>
    </w:p>
    <w:p w:rsidR="003C49C2" w:rsidRPr="0065204B" w:rsidRDefault="003C49C2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difficoltà graduate per ordine crescente…………………………………...</w:t>
      </w:r>
    </w:p>
    <w:p w:rsidR="003C49C2" w:rsidRPr="0065204B" w:rsidRDefault="003C49C2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verifica dei prerequisiti……………………………………………………</w:t>
      </w:r>
    </w:p>
    <w:p w:rsidR="003C49C2" w:rsidRPr="0065204B" w:rsidRDefault="003C49C2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attivazione del metodo induttivo………………………………………….</w:t>
      </w:r>
    </w:p>
    <w:p w:rsidR="003C49C2" w:rsidRPr="0065204B" w:rsidRDefault="003C49C2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attivazione del metodo deduttivo………………………………………</w:t>
      </w:r>
    </w:p>
    <w:p w:rsidR="003C49C2" w:rsidRPr="0065204B" w:rsidRDefault="003C49C2" w:rsidP="00AC381E">
      <w:pPr>
        <w:pStyle w:val="BodyText"/>
        <w:tabs>
          <w:tab w:val="left" w:pos="1288"/>
        </w:tabs>
        <w:spacing w:line="322" w:lineRule="exact"/>
        <w:ind w:left="928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esercizi di fissazione…………………………………………………</w:t>
      </w:r>
    </w:p>
    <w:p w:rsidR="003C49C2" w:rsidRPr="0065204B" w:rsidRDefault="003C49C2" w:rsidP="00AC381E">
      <w:pPr>
        <w:pStyle w:val="BodyText"/>
        <w:tabs>
          <w:tab w:val="left" w:pos="1288"/>
        </w:tabs>
        <w:spacing w:line="322" w:lineRule="exact"/>
        <w:ind w:left="928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reiterazione di stimoli……………………………………………………..</w:t>
      </w:r>
    </w:p>
    <w:p w:rsidR="003C49C2" w:rsidRPr="0065204B" w:rsidRDefault="003C49C2" w:rsidP="00AC381E">
      <w:pPr>
        <w:pStyle w:val="BodyText"/>
        <w:tabs>
          <w:tab w:val="left" w:pos="1288"/>
        </w:tabs>
        <w:spacing w:line="482" w:lineRule="auto"/>
        <w:ind w:left="928" w:right="309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 xml:space="preserve">altro……………………………………………………………………….. </w:t>
      </w:r>
    </w:p>
    <w:p w:rsidR="003C49C2" w:rsidRPr="0065204B" w:rsidRDefault="003C49C2" w:rsidP="00AC381E">
      <w:pPr>
        <w:pStyle w:val="BodyText"/>
        <w:tabs>
          <w:tab w:val="left" w:pos="1288"/>
        </w:tabs>
        <w:spacing w:line="482" w:lineRule="auto"/>
        <w:ind w:left="928" w:right="309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Sono state attivate le modalità educativo-didattiche programmate ……………</w:t>
      </w:r>
    </w:p>
    <w:p w:rsidR="003C49C2" w:rsidRPr="00143A8A" w:rsidRDefault="003C49C2" w:rsidP="00AC381E">
      <w:pPr>
        <w:pStyle w:val="BodyText"/>
        <w:spacing w:before="10"/>
        <w:rPr>
          <w:sz w:val="24"/>
          <w:szCs w:val="24"/>
        </w:rPr>
      </w:pP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Tecniche: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applicazione del prompting (somministrazione del massimo aiuto)……..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attivazione del fading (progressiva riduzione dell’aiuto).………………..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rinforzamento…………………………………...………………………..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modellamento…………………………………...………………………..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modellaggio…………………………………...………………………….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estinzione…………………………………...…………………………….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role-playing……………………………………………………………….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training…………………………………...……………………………….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contratti…………………………………...………………………………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altro…………………………………...…………………………………..</w:t>
      </w:r>
    </w:p>
    <w:p w:rsidR="003C49C2" w:rsidRPr="00143A8A" w:rsidRDefault="003C49C2" w:rsidP="00AC381E">
      <w:pPr>
        <w:pStyle w:val="BodyText"/>
        <w:rPr>
          <w:sz w:val="24"/>
          <w:szCs w:val="24"/>
        </w:rPr>
      </w:pPr>
    </w:p>
    <w:p w:rsidR="003C49C2" w:rsidRPr="00143A8A" w:rsidRDefault="003C49C2" w:rsidP="00AC381E">
      <w:pPr>
        <w:pStyle w:val="BodyText"/>
        <w:spacing w:before="10"/>
        <w:rPr>
          <w:sz w:val="24"/>
          <w:szCs w:val="24"/>
        </w:rPr>
      </w:pPr>
    </w:p>
    <w:p w:rsidR="003C49C2" w:rsidRPr="00F16C8A" w:rsidRDefault="003C49C2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OSTACOLI E INCENTIVI ALL’INSEGNAMENTO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Fattori ostacolanti un proficuo insegnamento si sono rivelati: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scarsa partecipazione dello studente al dialogo educativo……………..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le assenze dello studente…………………………………...……………..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gli obiettivi programmati non idonei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……………………...…...……….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assenze personali per malattia o altro…………………...……………..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assenze dei colleghi, che non hanno permesso un lavoro coordinato….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le agitazioni sindacali…..…………………………………...…………….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carenze strutturali dell’Istituto……..……………………...…...……….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altro………………………………………………………………………..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Fattori incentivanti si sono rivelati: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buona interazione con l’alunno...………………………………………….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buona rete d’interazione del gruppo-classe……………………………….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corsi di aggiornamento professionale…………………………………….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scambio di esperienze con i colleghi……………………………………...</w:t>
      </w:r>
    </w:p>
    <w:p w:rsidR="003C49C2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altro………………………………………………………………………..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rFonts w:ascii="Tahoma" w:hAnsi="Tahoma" w:cs="Tahoma"/>
          <w:color w:val="000000"/>
          <w:sz w:val="24"/>
          <w:szCs w:val="24"/>
          <w:lang w:val="it-IT"/>
        </w:rPr>
        <w:t>- Sono state attivate le tecniche previste da piano educativo…………….</w:t>
      </w:r>
    </w:p>
    <w:p w:rsidR="003C49C2" w:rsidRDefault="003C49C2" w:rsidP="00AC381E">
      <w:pPr>
        <w:pStyle w:val="BodyText"/>
        <w:spacing w:before="4"/>
        <w:rPr>
          <w:sz w:val="24"/>
          <w:szCs w:val="24"/>
        </w:rPr>
      </w:pPr>
    </w:p>
    <w:p w:rsidR="003C49C2" w:rsidRPr="00143A8A" w:rsidRDefault="003C49C2" w:rsidP="00AC381E">
      <w:pPr>
        <w:pStyle w:val="BodyText"/>
        <w:spacing w:before="4"/>
        <w:rPr>
          <w:sz w:val="24"/>
          <w:szCs w:val="24"/>
        </w:rPr>
      </w:pPr>
    </w:p>
    <w:p w:rsidR="003C49C2" w:rsidRPr="00F16C8A" w:rsidRDefault="003C49C2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OSTACOLI ED INCENTIVI ALL’APPRENDIMENTO:</w:t>
      </w:r>
    </w:p>
    <w:p w:rsidR="003C49C2" w:rsidRPr="00143A8A" w:rsidRDefault="003C49C2" w:rsidP="00AC381E">
      <w:pPr>
        <w:pStyle w:val="BodyText"/>
        <w:spacing w:before="5"/>
        <w:rPr>
          <w:b/>
          <w:sz w:val="24"/>
          <w:szCs w:val="24"/>
        </w:rPr>
      </w:pP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Fattori ostacolanti l’apprendimento  si sono rilevati: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mancata integrazione nel gruppo classe…………………………………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limitate funzioni di base…………………………………………………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i tempi prolungati di acquisizione………………………………………….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1" o:spid="_x0000_s1028" type="#_x0000_t202" style="position:absolute;left:0;text-align:left;margin-left:511.65pt;margin-top:15pt;width:24.05pt;height:16.9pt;z-index:-251666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before="21" w:line="316" w:lineRule="exact"/>
                  </w:pPr>
                  <w:bookmarkStart w:id="0" w:name="_GoBack"/>
                  <w:bookmarkEnd w:id="0"/>
                  <w:r>
                    <w:t>….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mancanza dei prerequisiti………………………………………………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100" o:spid="_x0000_s1029" type="#_x0000_t202" style="position:absolute;left:0;text-align:left;margin-left:454.95pt;margin-top:15.45pt;width:80.75pt;height:16.4pt;z-index:-251657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before="12" w:line="316" w:lineRule="exact"/>
                  </w:pPr>
                  <w:r>
                    <w:t>…………….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paura dell’insuccesso……………………………………………………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101" o:spid="_x0000_s1030" type="#_x0000_t202" style="position:absolute;left:0;text-align:left;margin-left:524.2pt;margin-top:15.7pt;width:11.55pt;height:16.15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before="7" w:line="316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difficol</w:t>
      </w:r>
      <w:r>
        <w:rPr>
          <w:rFonts w:ascii="Tahoma" w:hAnsi="Tahoma" w:cs="Tahoma"/>
          <w:color w:val="000000"/>
          <w:sz w:val="24"/>
          <w:szCs w:val="24"/>
          <w:lang w:val="it-IT"/>
        </w:rPr>
        <w:t>tà presentate dal campo d’esperienza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2" o:spid="_x0000_s1031" type="#_x0000_t202" style="position:absolute;left:0;text-align:left;margin-left:522pt;margin-top:15.95pt;width:13.7pt;height:15.95pt;z-index:-251665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8jSsA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before="2" w:line="316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mancanza di esercizio…………………………………………………..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scarsa autonomia operativa……………………………………………..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8" o:spid="_x0000_s1032" type="#_x0000_t202" style="position:absolute;left:0;text-align:left;margin-left:499.8pt;margin-top:.35pt;width:35.9pt;height:15.45pt;z-index:-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QuIrwIAALE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line="308" w:lineRule="exact"/>
                  </w:pPr>
                  <w:r>
                    <w:t>……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carenza di attrezzature e materiale idoneo…………………………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9" o:spid="_x0000_s1033" type="#_x0000_t202" style="position:absolute;left:0;text-align:left;margin-left:524.15pt;margin-top:.8pt;width:11.55pt;height:15.2pt;z-index:-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line="304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altro………………………………………………………………………..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Fattori incentivanti l’apprendimento si sono rivelati: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3" o:spid="_x0000_s1034" type="#_x0000_t202" style="position:absolute;left:0;text-align:left;margin-left:515.25pt;margin-top:1.55pt;width:21.15pt;height:14.25pt;z-index:-251664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E2z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line="284" w:lineRule="exact"/>
                  </w:pPr>
                  <w:r>
                    <w:rPr>
                      <w:w w:val="99"/>
                    </w:rPr>
                    <w:t>…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buona interazione con l’insegnante di sostegno………………………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buona interazione con il gruppo classe………………………………….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4" o:spid="_x0000_s1035" type="#_x0000_t202" style="position:absolute;left:0;text-align:left;margin-left:500.25pt;margin-top:1.8pt;width:35.45pt;height:14pt;z-index:-2516633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line="280" w:lineRule="exact"/>
                  </w:pPr>
                  <w:r>
                    <w:t>……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motivazione intrinseca all’apprendimento…………………………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5" o:spid="_x0000_s1036" type="#_x0000_t202" style="position:absolute;left:0;text-align:left;margin-left:514.9pt;margin-top:1.8pt;width:20.8pt;height:14pt;z-index:-2516623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Wksw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line="280" w:lineRule="exact"/>
                  </w:pPr>
                  <w:r>
                    <w:rPr>
                      <w:w w:val="99"/>
                    </w:rPr>
                    <w:t>…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motivazione estrinseca all’apprendimento……………………………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6" o:spid="_x0000_s1037" type="#_x0000_t202" style="position:absolute;left:0;text-align:left;margin-left:521.55pt;margin-top:1.8pt;width:14.15pt;height:14pt;z-index:-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line="279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i rinforzatori elargiti………………………………………………………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7" o:spid="_x0000_s1038" type="#_x0000_t202" style="position:absolute;left:0;text-align:left;margin-left:506.8pt;margin-top:1.8pt;width:28.9pt;height:14pt;z-index:-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line="279" w:lineRule="exact"/>
                  </w:pPr>
                  <w:r>
                    <w:t>…..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 xml:space="preserve">il coinvolgimento dell’alunno </w:t>
      </w:r>
      <w:r>
        <w:rPr>
          <w:rFonts w:ascii="Tahoma" w:hAnsi="Tahoma" w:cs="Tahoma"/>
          <w:color w:val="000000"/>
          <w:sz w:val="24"/>
          <w:szCs w:val="24"/>
          <w:lang w:val="it-IT"/>
        </w:rPr>
        <w:t>nell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l’uso di sussidi audiovisivi………………………………………………....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l’uso di strumenti e materiali specifici…………………………………….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131" o:spid="_x0000_s1039" type="#_x0000_t202" style="position:absolute;left:0;text-align:left;margin-left:520.85pt;margin-top:.35pt;width:14.1pt;height:15.45pt;z-index:-251654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HXurwIAALI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line="309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l’uso del laboratorio………………………………………………………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132" o:spid="_x0000_s1040" type="#_x0000_t202" style="position:absolute;left:0;text-align:left;margin-left:510.3pt;margin-top:.35pt;width:24.7pt;height:15.45pt;z-index:-2516531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line="309" w:lineRule="exact"/>
                  </w:pPr>
                  <w:r>
                    <w:t>….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visite di istruzione……………………………………………………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130" o:spid="_x0000_s1041" type="#_x0000_t202" style="position:absolute;left:0;text-align:left;margin-left:524.2pt;margin-top:1.8pt;width:11.5pt;height:14pt;z-index:-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" filled="f" stroked="f">
            <v:textbox inset="0,0,0,0">
              <w:txbxContent>
                <w:p w:rsidR="003C49C2" w:rsidRDefault="003C49C2" w:rsidP="00AC381E">
                  <w:pPr>
                    <w:pStyle w:val="BodyText"/>
                    <w:spacing w:line="280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altro………………………………………………………………………..</w:t>
      </w:r>
    </w:p>
    <w:p w:rsidR="003C49C2" w:rsidRPr="00143A8A" w:rsidRDefault="003C49C2" w:rsidP="00AC381E">
      <w:pPr>
        <w:pStyle w:val="BodyText"/>
        <w:rPr>
          <w:sz w:val="24"/>
          <w:szCs w:val="24"/>
        </w:rPr>
      </w:pPr>
    </w:p>
    <w:p w:rsidR="003C49C2" w:rsidRPr="00143A8A" w:rsidRDefault="003C49C2" w:rsidP="00AC381E">
      <w:pPr>
        <w:pStyle w:val="BodyText"/>
        <w:spacing w:before="10"/>
        <w:rPr>
          <w:sz w:val="24"/>
          <w:szCs w:val="24"/>
        </w:rPr>
      </w:pPr>
    </w:p>
    <w:p w:rsidR="003C49C2" w:rsidRPr="00F16C8A" w:rsidRDefault="003C49C2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ATTIVITA’ INTEGRATIVE, CULTURALI, SPORTIVE</w:t>
      </w:r>
    </w:p>
    <w:p w:rsidR="003C49C2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Elencare le attività che l’alunno ha effettuato (attività integrative, laboratori, gite e uscite)……..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3C49C2" w:rsidRPr="00F16C8A" w:rsidRDefault="003C49C2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CRITERI DI VERIFICA E VALUTAZIONE DI APPRENDIMENTO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Modalità di verifica con i tipi di prova (orali e/o scritte, differenziate e/o semplificate o ridotte con o senza guida dell’insegnante)………………………………………………………………………………………………….</w:t>
      </w:r>
    </w:p>
    <w:p w:rsidR="003C49C2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valutazione (parametri presi in considerazione rispetto al suo percorso sia didattico che cognitivo)………………………</w:t>
      </w:r>
      <w:r>
        <w:rPr>
          <w:rFonts w:ascii="Tahoma" w:hAnsi="Tahoma" w:cs="Tahoma"/>
          <w:color w:val="000000"/>
          <w:sz w:val="24"/>
          <w:szCs w:val="24"/>
          <w:lang w:val="it-IT"/>
        </w:rPr>
        <w:t>………………………………………………………………………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3C49C2" w:rsidRPr="00926CA5" w:rsidRDefault="003C49C2" w:rsidP="00926CA5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926CA5">
        <w:rPr>
          <w:rFonts w:ascii="Tahoma" w:hAnsi="Tahoma" w:cs="Tahoma"/>
          <w:b/>
          <w:color w:val="000000"/>
          <w:sz w:val="28"/>
          <w:szCs w:val="24"/>
        </w:rPr>
        <w:t>RAPPORTI CON LA FAMIGLIA E LE STRUTTURE SOCIO-SANITARIE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 xml:space="preserve">Indicare i rapporti con le strutture socio sanitarie e le possibili strategie (concordate insieme oppure no)………………………………………………………………………………… 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Indica</w:t>
      </w:r>
      <w:r>
        <w:rPr>
          <w:rFonts w:ascii="Tahoma" w:hAnsi="Tahoma" w:cs="Tahoma"/>
          <w:color w:val="000000"/>
          <w:sz w:val="24"/>
          <w:szCs w:val="24"/>
          <w:lang w:val="it-IT"/>
        </w:rPr>
        <w:t>re i rapporti con la famiglia e f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requenza……………………………………………………</w:t>
      </w:r>
    </w:p>
    <w:p w:rsidR="003C49C2" w:rsidRDefault="003C49C2" w:rsidP="00926CA5">
      <w:pPr>
        <w:rPr>
          <w:rFonts w:ascii="Tahoma" w:hAnsi="Tahoma" w:cs="Tahoma"/>
          <w:color w:val="000000"/>
          <w:sz w:val="24"/>
          <w:szCs w:val="24"/>
        </w:rPr>
      </w:pPr>
    </w:p>
    <w:p w:rsidR="003C49C2" w:rsidRPr="00F66DFB" w:rsidRDefault="003C49C2" w:rsidP="00F66DFB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66DFB">
        <w:rPr>
          <w:rFonts w:ascii="Tahoma" w:hAnsi="Tahoma" w:cs="Tahoma"/>
          <w:b/>
          <w:color w:val="000000"/>
          <w:sz w:val="28"/>
          <w:szCs w:val="24"/>
        </w:rPr>
        <w:t>INDICARE EVENTUALI PROPOSTE DI CARATTERE DIDATTICO EDUCATIVO, ORGANIZZATIVO CHE SI INTENDONO ADOTTARE PER IL PROSSIMO ANNO SCOLASTICO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(sulla base dei risultati ottenuti nelle diverse aree…)</w:t>
      </w:r>
    </w:p>
    <w:p w:rsidR="003C49C2" w:rsidRDefault="003C49C2" w:rsidP="00F66DFB">
      <w:pPr>
        <w:pStyle w:val="BodyText"/>
        <w:spacing w:line="317" w:lineRule="exact"/>
        <w:ind w:right="364"/>
        <w:jc w:val="center"/>
      </w:pPr>
    </w:p>
    <w:p w:rsidR="003C49C2" w:rsidRPr="00F66DFB" w:rsidRDefault="003C49C2" w:rsidP="00F66DFB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66DFB">
        <w:rPr>
          <w:rFonts w:ascii="Tahoma" w:hAnsi="Tahoma" w:cs="Tahoma"/>
          <w:b/>
          <w:color w:val="000000"/>
          <w:sz w:val="28"/>
          <w:szCs w:val="24"/>
        </w:rPr>
        <w:t>SUGGERIMENTI PER LA SCOLARIZZAZIONE SUCCESSIVA</w:t>
      </w:r>
    </w:p>
    <w:p w:rsidR="003C49C2" w:rsidRPr="0065204B" w:rsidRDefault="003C49C2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(solo per gli alunni al termine del ciclo scolastico)</w:t>
      </w:r>
    </w:p>
    <w:p w:rsidR="003C49C2" w:rsidRDefault="003C49C2" w:rsidP="00F66DFB">
      <w:pPr>
        <w:pStyle w:val="BodyText"/>
        <w:spacing w:before="10"/>
        <w:rPr>
          <w:sz w:val="27"/>
        </w:rPr>
      </w:pPr>
    </w:p>
    <w:p w:rsidR="003C49C2" w:rsidRPr="00143A8A" w:rsidRDefault="003C49C2" w:rsidP="00D14BE3">
      <w:pPr>
        <w:rPr>
          <w:rFonts w:ascii="Tahoma" w:hAnsi="Tahoma" w:cs="Tahoma"/>
          <w:color w:val="000000"/>
          <w:sz w:val="24"/>
          <w:szCs w:val="24"/>
          <w:u w:val="single"/>
        </w:rPr>
      </w:pPr>
    </w:p>
    <w:p w:rsidR="003C49C2" w:rsidRDefault="003C49C2" w:rsidP="00B43EBB">
      <w:pPr>
        <w:outlineLvl w:val="0"/>
        <w:rPr>
          <w:rFonts w:ascii="Tahoma" w:hAnsi="Tahoma" w:cs="Tahoma"/>
          <w:b/>
          <w:color w:val="000000"/>
          <w:sz w:val="28"/>
          <w:szCs w:val="24"/>
        </w:rPr>
      </w:pPr>
      <w:r w:rsidRPr="00321483">
        <w:rPr>
          <w:rFonts w:ascii="Tahoma" w:hAnsi="Tahoma" w:cs="Tahoma"/>
          <w:b/>
          <w:color w:val="000000"/>
          <w:sz w:val="28"/>
          <w:szCs w:val="24"/>
        </w:rPr>
        <w:t xml:space="preserve">Data                                                                </w:t>
      </w:r>
      <w:r>
        <w:rPr>
          <w:rFonts w:ascii="Tahoma" w:hAnsi="Tahoma" w:cs="Tahoma"/>
          <w:b/>
          <w:color w:val="000000"/>
          <w:sz w:val="28"/>
          <w:szCs w:val="24"/>
        </w:rPr>
        <w:t xml:space="preserve">        </w:t>
      </w:r>
    </w:p>
    <w:p w:rsidR="003C49C2" w:rsidRDefault="003C49C2" w:rsidP="00D14BE3">
      <w:pPr>
        <w:rPr>
          <w:rFonts w:ascii="Tahoma" w:hAnsi="Tahoma" w:cs="Tahoma"/>
          <w:b/>
          <w:color w:val="000000"/>
          <w:sz w:val="28"/>
          <w:szCs w:val="24"/>
        </w:rPr>
      </w:pPr>
    </w:p>
    <w:p w:rsidR="003C49C2" w:rsidRDefault="003C49C2" w:rsidP="00D14BE3">
      <w:pPr>
        <w:rPr>
          <w:rFonts w:ascii="Tahoma" w:hAnsi="Tahoma" w:cs="Tahoma"/>
          <w:b/>
          <w:color w:val="000000"/>
          <w:sz w:val="28"/>
          <w:szCs w:val="24"/>
        </w:rPr>
      </w:pPr>
    </w:p>
    <w:p w:rsidR="003C49C2" w:rsidRPr="009B0E3D" w:rsidRDefault="003C49C2" w:rsidP="00D14BE3">
      <w:pPr>
        <w:rPr>
          <w:rFonts w:ascii="Tahoma" w:hAnsi="Tahoma" w:cs="Tahoma"/>
          <w:b/>
          <w:color w:val="000000"/>
          <w:sz w:val="28"/>
          <w:szCs w:val="24"/>
        </w:rPr>
      </w:pPr>
      <w:r>
        <w:rPr>
          <w:rFonts w:ascii="Tahoma" w:hAnsi="Tahoma" w:cs="Tahoma"/>
          <w:b/>
          <w:color w:val="000000"/>
          <w:sz w:val="28"/>
          <w:szCs w:val="24"/>
        </w:rPr>
        <w:t xml:space="preserve"> </w:t>
      </w:r>
      <w:r w:rsidRPr="00321483">
        <w:rPr>
          <w:rFonts w:ascii="Tahoma" w:hAnsi="Tahoma" w:cs="Tahoma"/>
          <w:b/>
          <w:color w:val="000000"/>
          <w:sz w:val="28"/>
          <w:szCs w:val="24"/>
        </w:rPr>
        <w:t>Docente di s</w:t>
      </w:r>
      <w:r w:rsidRPr="009B0E3D">
        <w:rPr>
          <w:rFonts w:ascii="Tahoma" w:hAnsi="Tahoma" w:cs="Tahoma"/>
          <w:b/>
          <w:color w:val="000000"/>
          <w:sz w:val="28"/>
          <w:szCs w:val="24"/>
        </w:rPr>
        <w:t xml:space="preserve">ostegno                        </w:t>
      </w:r>
      <w:r>
        <w:rPr>
          <w:rFonts w:ascii="Tahoma" w:hAnsi="Tahoma" w:cs="Tahoma"/>
          <w:b/>
          <w:color w:val="000000"/>
          <w:sz w:val="28"/>
          <w:szCs w:val="24"/>
        </w:rPr>
        <w:t xml:space="preserve">             </w:t>
      </w:r>
      <w:r w:rsidRPr="009B0E3D">
        <w:rPr>
          <w:rFonts w:ascii="Tahoma" w:hAnsi="Tahoma" w:cs="Tahoma"/>
          <w:b/>
          <w:color w:val="000000"/>
          <w:sz w:val="28"/>
          <w:szCs w:val="24"/>
        </w:rPr>
        <w:t xml:space="preserve">     Team docente </w:t>
      </w:r>
    </w:p>
    <w:sectPr w:rsidR="003C49C2" w:rsidRPr="009B0E3D" w:rsidSect="00B43EBB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3993"/>
    <w:multiLevelType w:val="hybridMultilevel"/>
    <w:tmpl w:val="F2A070B8"/>
    <w:lvl w:ilvl="0" w:tplc="D55A6D36">
      <w:numFmt w:val="bullet"/>
      <w:lvlText w:val="□"/>
      <w:lvlJc w:val="left"/>
      <w:pPr>
        <w:ind w:left="371" w:hanging="408"/>
      </w:pPr>
      <w:rPr>
        <w:rFonts w:ascii="Times New Roman" w:eastAsia="Times New Roman" w:hAnsi="Times New Roman" w:hint="default"/>
        <w:w w:val="99"/>
        <w:sz w:val="48"/>
      </w:rPr>
    </w:lvl>
    <w:lvl w:ilvl="1" w:tplc="0F4AD7AA">
      <w:numFmt w:val="bullet"/>
      <w:lvlText w:val="□"/>
      <w:lvlJc w:val="left"/>
      <w:pPr>
        <w:ind w:left="1610" w:hanging="423"/>
      </w:pPr>
      <w:rPr>
        <w:rFonts w:ascii="Arial" w:eastAsia="Times New Roman" w:hAnsi="Arial" w:hint="default"/>
        <w:b/>
        <w:w w:val="99"/>
        <w:sz w:val="48"/>
      </w:rPr>
    </w:lvl>
    <w:lvl w:ilvl="2" w:tplc="50121EF4">
      <w:numFmt w:val="bullet"/>
      <w:lvlText w:val="•"/>
      <w:lvlJc w:val="left"/>
      <w:pPr>
        <w:ind w:left="2392" w:hanging="423"/>
      </w:pPr>
      <w:rPr>
        <w:rFonts w:hint="default"/>
      </w:rPr>
    </w:lvl>
    <w:lvl w:ilvl="3" w:tplc="C42659AE">
      <w:numFmt w:val="bullet"/>
      <w:lvlText w:val="•"/>
      <w:lvlJc w:val="left"/>
      <w:pPr>
        <w:ind w:left="3165" w:hanging="423"/>
      </w:pPr>
      <w:rPr>
        <w:rFonts w:hint="default"/>
      </w:rPr>
    </w:lvl>
    <w:lvl w:ilvl="4" w:tplc="D916D180">
      <w:numFmt w:val="bullet"/>
      <w:lvlText w:val="•"/>
      <w:lvlJc w:val="left"/>
      <w:pPr>
        <w:ind w:left="3938" w:hanging="423"/>
      </w:pPr>
      <w:rPr>
        <w:rFonts w:hint="default"/>
      </w:rPr>
    </w:lvl>
    <w:lvl w:ilvl="5" w:tplc="CA26BD7E">
      <w:numFmt w:val="bullet"/>
      <w:lvlText w:val="•"/>
      <w:lvlJc w:val="left"/>
      <w:pPr>
        <w:ind w:left="4711" w:hanging="423"/>
      </w:pPr>
      <w:rPr>
        <w:rFonts w:hint="default"/>
      </w:rPr>
    </w:lvl>
    <w:lvl w:ilvl="6" w:tplc="064CF3DA">
      <w:numFmt w:val="bullet"/>
      <w:lvlText w:val="•"/>
      <w:lvlJc w:val="left"/>
      <w:pPr>
        <w:ind w:left="5484" w:hanging="423"/>
      </w:pPr>
      <w:rPr>
        <w:rFonts w:hint="default"/>
      </w:rPr>
    </w:lvl>
    <w:lvl w:ilvl="7" w:tplc="8278BEFE">
      <w:numFmt w:val="bullet"/>
      <w:lvlText w:val="•"/>
      <w:lvlJc w:val="left"/>
      <w:pPr>
        <w:ind w:left="6256" w:hanging="423"/>
      </w:pPr>
      <w:rPr>
        <w:rFonts w:hint="default"/>
      </w:rPr>
    </w:lvl>
    <w:lvl w:ilvl="8" w:tplc="90B879DC">
      <w:numFmt w:val="bullet"/>
      <w:lvlText w:val="•"/>
      <w:lvlJc w:val="left"/>
      <w:pPr>
        <w:ind w:left="7029" w:hanging="423"/>
      </w:pPr>
      <w:rPr>
        <w:rFonts w:hint="default"/>
      </w:rPr>
    </w:lvl>
  </w:abstractNum>
  <w:abstractNum w:abstractNumId="1">
    <w:nsid w:val="0F3E6977"/>
    <w:multiLevelType w:val="hybridMultilevel"/>
    <w:tmpl w:val="9C0CF9BA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303932E1"/>
    <w:multiLevelType w:val="hybridMultilevel"/>
    <w:tmpl w:val="2BA23DD8"/>
    <w:lvl w:ilvl="0" w:tplc="D28AB646"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hint="default"/>
        <w:w w:val="99"/>
        <w:sz w:val="28"/>
      </w:rPr>
    </w:lvl>
    <w:lvl w:ilvl="1" w:tplc="4CBE8B28">
      <w:numFmt w:val="bullet"/>
      <w:lvlText w:val="-"/>
      <w:lvlJc w:val="left"/>
      <w:pPr>
        <w:ind w:left="1255" w:hanging="360"/>
      </w:pPr>
      <w:rPr>
        <w:rFonts w:ascii="Times New Roman" w:eastAsia="Times New Roman" w:hAnsi="Times New Roman" w:hint="default"/>
        <w:w w:val="99"/>
        <w:sz w:val="28"/>
      </w:rPr>
    </w:lvl>
    <w:lvl w:ilvl="2" w:tplc="F6C6A732">
      <w:numFmt w:val="bullet"/>
      <w:lvlText w:val="□"/>
      <w:lvlJc w:val="left"/>
      <w:pPr>
        <w:ind w:left="1538" w:hanging="351"/>
      </w:pPr>
      <w:rPr>
        <w:rFonts w:ascii="Times New Roman" w:eastAsia="Times New Roman" w:hAnsi="Times New Roman" w:hint="default"/>
        <w:w w:val="99"/>
        <w:sz w:val="48"/>
      </w:rPr>
    </w:lvl>
    <w:lvl w:ilvl="3" w:tplc="BC58FEDE">
      <w:numFmt w:val="bullet"/>
      <w:lvlText w:val="•"/>
      <w:lvlJc w:val="left"/>
      <w:pPr>
        <w:ind w:left="2538" w:hanging="351"/>
      </w:pPr>
      <w:rPr>
        <w:rFonts w:hint="default"/>
      </w:rPr>
    </w:lvl>
    <w:lvl w:ilvl="4" w:tplc="1736CFC0">
      <w:numFmt w:val="bullet"/>
      <w:lvlText w:val="•"/>
      <w:lvlJc w:val="left"/>
      <w:pPr>
        <w:ind w:left="3536" w:hanging="351"/>
      </w:pPr>
      <w:rPr>
        <w:rFonts w:hint="default"/>
      </w:rPr>
    </w:lvl>
    <w:lvl w:ilvl="5" w:tplc="AD0AC48C">
      <w:numFmt w:val="bullet"/>
      <w:lvlText w:val="•"/>
      <w:lvlJc w:val="left"/>
      <w:pPr>
        <w:ind w:left="4534" w:hanging="351"/>
      </w:pPr>
      <w:rPr>
        <w:rFonts w:hint="default"/>
      </w:rPr>
    </w:lvl>
    <w:lvl w:ilvl="6" w:tplc="EB4693D8">
      <w:numFmt w:val="bullet"/>
      <w:lvlText w:val="•"/>
      <w:lvlJc w:val="left"/>
      <w:pPr>
        <w:ind w:left="5532" w:hanging="351"/>
      </w:pPr>
      <w:rPr>
        <w:rFonts w:hint="default"/>
      </w:rPr>
    </w:lvl>
    <w:lvl w:ilvl="7" w:tplc="3670F246">
      <w:numFmt w:val="bullet"/>
      <w:lvlText w:val="•"/>
      <w:lvlJc w:val="left"/>
      <w:pPr>
        <w:ind w:left="6530" w:hanging="351"/>
      </w:pPr>
      <w:rPr>
        <w:rFonts w:hint="default"/>
      </w:rPr>
    </w:lvl>
    <w:lvl w:ilvl="8" w:tplc="026C291E">
      <w:numFmt w:val="bullet"/>
      <w:lvlText w:val="•"/>
      <w:lvlJc w:val="left"/>
      <w:pPr>
        <w:ind w:left="7528" w:hanging="351"/>
      </w:pPr>
      <w:rPr>
        <w:rFonts w:hint="default"/>
      </w:rPr>
    </w:lvl>
  </w:abstractNum>
  <w:abstractNum w:abstractNumId="3">
    <w:nsid w:val="3A9069FE"/>
    <w:multiLevelType w:val="hybridMultilevel"/>
    <w:tmpl w:val="F976E13E"/>
    <w:lvl w:ilvl="0" w:tplc="27A698D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3D5539"/>
    <w:multiLevelType w:val="hybridMultilevel"/>
    <w:tmpl w:val="6C4C32F4"/>
    <w:lvl w:ilvl="0" w:tplc="1FEE60B8">
      <w:numFmt w:val="bullet"/>
      <w:lvlText w:val="-"/>
      <w:lvlJc w:val="left"/>
      <w:pPr>
        <w:ind w:left="823" w:hanging="361"/>
      </w:pPr>
      <w:rPr>
        <w:rFonts w:ascii="Arial" w:eastAsia="Times New Roman" w:hAnsi="Arial" w:hint="default"/>
        <w:w w:val="100"/>
        <w:sz w:val="28"/>
      </w:rPr>
    </w:lvl>
    <w:lvl w:ilvl="1" w:tplc="EA2C5A7E">
      <w:numFmt w:val="bullet"/>
      <w:lvlText w:val="•"/>
      <w:lvlJc w:val="left"/>
      <w:pPr>
        <w:ind w:left="1464" w:hanging="361"/>
      </w:pPr>
      <w:rPr>
        <w:rFonts w:hint="default"/>
      </w:rPr>
    </w:lvl>
    <w:lvl w:ilvl="2" w:tplc="F3408388">
      <w:numFmt w:val="bullet"/>
      <w:lvlText w:val="•"/>
      <w:lvlJc w:val="left"/>
      <w:pPr>
        <w:ind w:left="2108" w:hanging="361"/>
      </w:pPr>
      <w:rPr>
        <w:rFonts w:hint="default"/>
      </w:rPr>
    </w:lvl>
    <w:lvl w:ilvl="3" w:tplc="8DACA574">
      <w:numFmt w:val="bullet"/>
      <w:lvlText w:val="•"/>
      <w:lvlJc w:val="left"/>
      <w:pPr>
        <w:ind w:left="2752" w:hanging="361"/>
      </w:pPr>
      <w:rPr>
        <w:rFonts w:hint="default"/>
      </w:rPr>
    </w:lvl>
    <w:lvl w:ilvl="4" w:tplc="E8EE79C0">
      <w:numFmt w:val="bullet"/>
      <w:lvlText w:val="•"/>
      <w:lvlJc w:val="left"/>
      <w:pPr>
        <w:ind w:left="3396" w:hanging="361"/>
      </w:pPr>
      <w:rPr>
        <w:rFonts w:hint="default"/>
      </w:rPr>
    </w:lvl>
    <w:lvl w:ilvl="5" w:tplc="411429CE">
      <w:numFmt w:val="bullet"/>
      <w:lvlText w:val="•"/>
      <w:lvlJc w:val="left"/>
      <w:pPr>
        <w:ind w:left="4040" w:hanging="361"/>
      </w:pPr>
      <w:rPr>
        <w:rFonts w:hint="default"/>
      </w:rPr>
    </w:lvl>
    <w:lvl w:ilvl="6" w:tplc="18A0F82C">
      <w:numFmt w:val="bullet"/>
      <w:lvlText w:val="•"/>
      <w:lvlJc w:val="left"/>
      <w:pPr>
        <w:ind w:left="4684" w:hanging="361"/>
      </w:pPr>
      <w:rPr>
        <w:rFonts w:hint="default"/>
      </w:rPr>
    </w:lvl>
    <w:lvl w:ilvl="7" w:tplc="496403F4">
      <w:numFmt w:val="bullet"/>
      <w:lvlText w:val="•"/>
      <w:lvlJc w:val="left"/>
      <w:pPr>
        <w:ind w:left="5328" w:hanging="361"/>
      </w:pPr>
      <w:rPr>
        <w:rFonts w:hint="default"/>
      </w:rPr>
    </w:lvl>
    <w:lvl w:ilvl="8" w:tplc="F216BB30">
      <w:numFmt w:val="bullet"/>
      <w:lvlText w:val="•"/>
      <w:lvlJc w:val="left"/>
      <w:pPr>
        <w:ind w:left="5972" w:hanging="361"/>
      </w:pPr>
      <w:rPr>
        <w:rFonts w:hint="default"/>
      </w:rPr>
    </w:lvl>
  </w:abstractNum>
  <w:abstractNum w:abstractNumId="5">
    <w:nsid w:val="4B1938D2"/>
    <w:multiLevelType w:val="hybridMultilevel"/>
    <w:tmpl w:val="B4022A58"/>
    <w:lvl w:ilvl="0" w:tplc="306A9BBA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5A46BA"/>
    <w:multiLevelType w:val="hybridMultilevel"/>
    <w:tmpl w:val="0C72DD76"/>
    <w:lvl w:ilvl="0" w:tplc="C4F8D41E">
      <w:numFmt w:val="bullet"/>
      <w:lvlText w:val="-"/>
      <w:lvlJc w:val="left"/>
      <w:pPr>
        <w:ind w:left="823" w:hanging="361"/>
      </w:pPr>
      <w:rPr>
        <w:rFonts w:ascii="Arial" w:eastAsia="Times New Roman" w:hAnsi="Arial" w:hint="default"/>
        <w:w w:val="100"/>
        <w:sz w:val="28"/>
      </w:rPr>
    </w:lvl>
    <w:lvl w:ilvl="1" w:tplc="3640AAC2">
      <w:numFmt w:val="bullet"/>
      <w:lvlText w:val="•"/>
      <w:lvlJc w:val="left"/>
      <w:pPr>
        <w:ind w:left="1464" w:hanging="361"/>
      </w:pPr>
      <w:rPr>
        <w:rFonts w:hint="default"/>
      </w:rPr>
    </w:lvl>
    <w:lvl w:ilvl="2" w:tplc="6CBCF2EA">
      <w:numFmt w:val="bullet"/>
      <w:lvlText w:val="•"/>
      <w:lvlJc w:val="left"/>
      <w:pPr>
        <w:ind w:left="2108" w:hanging="361"/>
      </w:pPr>
      <w:rPr>
        <w:rFonts w:hint="default"/>
      </w:rPr>
    </w:lvl>
    <w:lvl w:ilvl="3" w:tplc="95544712">
      <w:numFmt w:val="bullet"/>
      <w:lvlText w:val="•"/>
      <w:lvlJc w:val="left"/>
      <w:pPr>
        <w:ind w:left="2752" w:hanging="361"/>
      </w:pPr>
      <w:rPr>
        <w:rFonts w:hint="default"/>
      </w:rPr>
    </w:lvl>
    <w:lvl w:ilvl="4" w:tplc="C956A2EE">
      <w:numFmt w:val="bullet"/>
      <w:lvlText w:val="•"/>
      <w:lvlJc w:val="left"/>
      <w:pPr>
        <w:ind w:left="3396" w:hanging="361"/>
      </w:pPr>
      <w:rPr>
        <w:rFonts w:hint="default"/>
      </w:rPr>
    </w:lvl>
    <w:lvl w:ilvl="5" w:tplc="27368FE6">
      <w:numFmt w:val="bullet"/>
      <w:lvlText w:val="•"/>
      <w:lvlJc w:val="left"/>
      <w:pPr>
        <w:ind w:left="4040" w:hanging="361"/>
      </w:pPr>
      <w:rPr>
        <w:rFonts w:hint="default"/>
      </w:rPr>
    </w:lvl>
    <w:lvl w:ilvl="6" w:tplc="045A2DDC">
      <w:numFmt w:val="bullet"/>
      <w:lvlText w:val="•"/>
      <w:lvlJc w:val="left"/>
      <w:pPr>
        <w:ind w:left="4684" w:hanging="361"/>
      </w:pPr>
      <w:rPr>
        <w:rFonts w:hint="default"/>
      </w:rPr>
    </w:lvl>
    <w:lvl w:ilvl="7" w:tplc="A5EA8DE2">
      <w:numFmt w:val="bullet"/>
      <w:lvlText w:val="•"/>
      <w:lvlJc w:val="left"/>
      <w:pPr>
        <w:ind w:left="5328" w:hanging="361"/>
      </w:pPr>
      <w:rPr>
        <w:rFonts w:hint="default"/>
      </w:rPr>
    </w:lvl>
    <w:lvl w:ilvl="8" w:tplc="B1E66F44">
      <w:numFmt w:val="bullet"/>
      <w:lvlText w:val="•"/>
      <w:lvlJc w:val="left"/>
      <w:pPr>
        <w:ind w:left="5972" w:hanging="361"/>
      </w:pPr>
      <w:rPr>
        <w:rFonts w:hint="default"/>
      </w:rPr>
    </w:lvl>
  </w:abstractNum>
  <w:abstractNum w:abstractNumId="7">
    <w:nsid w:val="516A26F5"/>
    <w:multiLevelType w:val="hybridMultilevel"/>
    <w:tmpl w:val="45483288"/>
    <w:lvl w:ilvl="0" w:tplc="4BD21224">
      <w:numFmt w:val="bullet"/>
      <w:lvlText w:val="-"/>
      <w:lvlJc w:val="left"/>
      <w:pPr>
        <w:ind w:left="823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8">
    <w:nsid w:val="611B185C"/>
    <w:multiLevelType w:val="hybridMultilevel"/>
    <w:tmpl w:val="79C60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2756E"/>
    <w:multiLevelType w:val="hybridMultilevel"/>
    <w:tmpl w:val="92844F94"/>
    <w:lvl w:ilvl="0" w:tplc="1FEE60B8">
      <w:numFmt w:val="bullet"/>
      <w:lvlText w:val="-"/>
      <w:lvlJc w:val="left"/>
      <w:pPr>
        <w:ind w:left="823" w:hanging="361"/>
      </w:pPr>
      <w:rPr>
        <w:rFonts w:ascii="Arial" w:eastAsia="Times New Roman" w:hAnsi="Arial" w:hint="default"/>
        <w:w w:val="10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884CA4"/>
    <w:multiLevelType w:val="hybridMultilevel"/>
    <w:tmpl w:val="D8B2E3E8"/>
    <w:lvl w:ilvl="0" w:tplc="002AA9F8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hint="default"/>
        <w:w w:val="99"/>
        <w:sz w:val="28"/>
      </w:rPr>
    </w:lvl>
    <w:lvl w:ilvl="1" w:tplc="1E20F25C">
      <w:numFmt w:val="bullet"/>
      <w:lvlText w:val="•"/>
      <w:lvlJc w:val="left"/>
      <w:pPr>
        <w:ind w:left="2132" w:hanging="360"/>
      </w:pPr>
      <w:rPr>
        <w:rFonts w:hint="default"/>
      </w:rPr>
    </w:lvl>
    <w:lvl w:ilvl="2" w:tplc="4D0AD880">
      <w:numFmt w:val="bullet"/>
      <w:lvlText w:val="•"/>
      <w:lvlJc w:val="left"/>
      <w:pPr>
        <w:ind w:left="2984" w:hanging="360"/>
      </w:pPr>
      <w:rPr>
        <w:rFonts w:hint="default"/>
      </w:rPr>
    </w:lvl>
    <w:lvl w:ilvl="3" w:tplc="6836798A">
      <w:numFmt w:val="bullet"/>
      <w:lvlText w:val="•"/>
      <w:lvlJc w:val="left"/>
      <w:pPr>
        <w:ind w:left="3837" w:hanging="360"/>
      </w:pPr>
      <w:rPr>
        <w:rFonts w:hint="default"/>
      </w:rPr>
    </w:lvl>
    <w:lvl w:ilvl="4" w:tplc="48FAFFA4">
      <w:numFmt w:val="bullet"/>
      <w:lvlText w:val="•"/>
      <w:lvlJc w:val="left"/>
      <w:pPr>
        <w:ind w:left="4689" w:hanging="360"/>
      </w:pPr>
      <w:rPr>
        <w:rFonts w:hint="default"/>
      </w:rPr>
    </w:lvl>
    <w:lvl w:ilvl="5" w:tplc="FBCED5C0">
      <w:numFmt w:val="bullet"/>
      <w:lvlText w:val="•"/>
      <w:lvlJc w:val="left"/>
      <w:pPr>
        <w:ind w:left="5542" w:hanging="360"/>
      </w:pPr>
      <w:rPr>
        <w:rFonts w:hint="default"/>
      </w:rPr>
    </w:lvl>
    <w:lvl w:ilvl="6" w:tplc="A7888BE4">
      <w:numFmt w:val="bullet"/>
      <w:lvlText w:val="•"/>
      <w:lvlJc w:val="left"/>
      <w:pPr>
        <w:ind w:left="6394" w:hanging="360"/>
      </w:pPr>
      <w:rPr>
        <w:rFonts w:hint="default"/>
      </w:rPr>
    </w:lvl>
    <w:lvl w:ilvl="7" w:tplc="13920BBC">
      <w:numFmt w:val="bullet"/>
      <w:lvlText w:val="•"/>
      <w:lvlJc w:val="left"/>
      <w:pPr>
        <w:ind w:left="7246" w:hanging="360"/>
      </w:pPr>
      <w:rPr>
        <w:rFonts w:hint="default"/>
      </w:rPr>
    </w:lvl>
    <w:lvl w:ilvl="8" w:tplc="694C07D8">
      <w:numFmt w:val="bullet"/>
      <w:lvlText w:val="•"/>
      <w:lvlJc w:val="left"/>
      <w:pPr>
        <w:ind w:left="8099" w:hanging="360"/>
      </w:pPr>
      <w:rPr>
        <w:rFonts w:hint="default"/>
      </w:rPr>
    </w:lvl>
  </w:abstractNum>
  <w:abstractNum w:abstractNumId="11">
    <w:nsid w:val="754C237E"/>
    <w:multiLevelType w:val="hybridMultilevel"/>
    <w:tmpl w:val="AD74B368"/>
    <w:lvl w:ilvl="0" w:tplc="149298F4">
      <w:numFmt w:val="bullet"/>
      <w:lvlText w:val="-"/>
      <w:lvlJc w:val="left"/>
      <w:pPr>
        <w:ind w:left="823" w:hanging="361"/>
      </w:pPr>
      <w:rPr>
        <w:rFonts w:ascii="Arial" w:eastAsia="Times New Roman" w:hAnsi="Arial" w:hint="default"/>
        <w:w w:val="100"/>
        <w:sz w:val="28"/>
      </w:rPr>
    </w:lvl>
    <w:lvl w:ilvl="1" w:tplc="62C0EF14">
      <w:numFmt w:val="bullet"/>
      <w:lvlText w:val="•"/>
      <w:lvlJc w:val="left"/>
      <w:pPr>
        <w:ind w:left="1464" w:hanging="361"/>
      </w:pPr>
      <w:rPr>
        <w:rFonts w:hint="default"/>
      </w:rPr>
    </w:lvl>
    <w:lvl w:ilvl="2" w:tplc="5FCA328E">
      <w:numFmt w:val="bullet"/>
      <w:lvlText w:val="•"/>
      <w:lvlJc w:val="left"/>
      <w:pPr>
        <w:ind w:left="2108" w:hanging="361"/>
      </w:pPr>
      <w:rPr>
        <w:rFonts w:hint="default"/>
      </w:rPr>
    </w:lvl>
    <w:lvl w:ilvl="3" w:tplc="BF04ABB4">
      <w:numFmt w:val="bullet"/>
      <w:lvlText w:val="•"/>
      <w:lvlJc w:val="left"/>
      <w:pPr>
        <w:ind w:left="2752" w:hanging="361"/>
      </w:pPr>
      <w:rPr>
        <w:rFonts w:hint="default"/>
      </w:rPr>
    </w:lvl>
    <w:lvl w:ilvl="4" w:tplc="96A492E4">
      <w:numFmt w:val="bullet"/>
      <w:lvlText w:val="•"/>
      <w:lvlJc w:val="left"/>
      <w:pPr>
        <w:ind w:left="3396" w:hanging="361"/>
      </w:pPr>
      <w:rPr>
        <w:rFonts w:hint="default"/>
      </w:rPr>
    </w:lvl>
    <w:lvl w:ilvl="5" w:tplc="B60A480E">
      <w:numFmt w:val="bullet"/>
      <w:lvlText w:val="•"/>
      <w:lvlJc w:val="left"/>
      <w:pPr>
        <w:ind w:left="4040" w:hanging="361"/>
      </w:pPr>
      <w:rPr>
        <w:rFonts w:hint="default"/>
      </w:rPr>
    </w:lvl>
    <w:lvl w:ilvl="6" w:tplc="A93630C8">
      <w:numFmt w:val="bullet"/>
      <w:lvlText w:val="•"/>
      <w:lvlJc w:val="left"/>
      <w:pPr>
        <w:ind w:left="4684" w:hanging="361"/>
      </w:pPr>
      <w:rPr>
        <w:rFonts w:hint="default"/>
      </w:rPr>
    </w:lvl>
    <w:lvl w:ilvl="7" w:tplc="B9E8A97C">
      <w:numFmt w:val="bullet"/>
      <w:lvlText w:val="•"/>
      <w:lvlJc w:val="left"/>
      <w:pPr>
        <w:ind w:left="5328" w:hanging="361"/>
      </w:pPr>
      <w:rPr>
        <w:rFonts w:hint="default"/>
      </w:rPr>
    </w:lvl>
    <w:lvl w:ilvl="8" w:tplc="75C2ED54">
      <w:numFmt w:val="bullet"/>
      <w:lvlText w:val="•"/>
      <w:lvlJc w:val="left"/>
      <w:pPr>
        <w:ind w:left="5972" w:hanging="361"/>
      </w:pPr>
      <w:rPr>
        <w:rFonts w:hint="default"/>
      </w:rPr>
    </w:lvl>
  </w:abstractNum>
  <w:abstractNum w:abstractNumId="12">
    <w:nsid w:val="7A351830"/>
    <w:multiLevelType w:val="hybridMultilevel"/>
    <w:tmpl w:val="4B764F9C"/>
    <w:lvl w:ilvl="0" w:tplc="C4F8D41E">
      <w:numFmt w:val="bullet"/>
      <w:lvlText w:val="-"/>
      <w:lvlJc w:val="left"/>
      <w:pPr>
        <w:ind w:left="823" w:hanging="361"/>
      </w:pPr>
      <w:rPr>
        <w:rFonts w:ascii="Arial" w:eastAsia="Times New Roman" w:hAnsi="Arial" w:hint="default"/>
        <w:w w:val="10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1"/>
  </w:num>
  <w:num w:numId="8">
    <w:abstractNumId w:val="11"/>
  </w:num>
  <w:num w:numId="9">
    <w:abstractNumId w:val="4"/>
  </w:num>
  <w:num w:numId="10">
    <w:abstractNumId w:val="6"/>
  </w:num>
  <w:num w:numId="11">
    <w:abstractNumId w:val="9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51C2"/>
    <w:rsid w:val="00042C49"/>
    <w:rsid w:val="00052D96"/>
    <w:rsid w:val="000B188C"/>
    <w:rsid w:val="000F511C"/>
    <w:rsid w:val="001340C3"/>
    <w:rsid w:val="00143A8A"/>
    <w:rsid w:val="002C6168"/>
    <w:rsid w:val="002E7BD5"/>
    <w:rsid w:val="002F39BC"/>
    <w:rsid w:val="002F7EDD"/>
    <w:rsid w:val="003026C3"/>
    <w:rsid w:val="00321483"/>
    <w:rsid w:val="003C49C2"/>
    <w:rsid w:val="004004A7"/>
    <w:rsid w:val="00405B01"/>
    <w:rsid w:val="00467AF6"/>
    <w:rsid w:val="004A709D"/>
    <w:rsid w:val="004F4C49"/>
    <w:rsid w:val="0051386A"/>
    <w:rsid w:val="00542F2A"/>
    <w:rsid w:val="0065204B"/>
    <w:rsid w:val="006C099D"/>
    <w:rsid w:val="007E7423"/>
    <w:rsid w:val="00884A68"/>
    <w:rsid w:val="008A519D"/>
    <w:rsid w:val="0091158F"/>
    <w:rsid w:val="00926CA5"/>
    <w:rsid w:val="00944220"/>
    <w:rsid w:val="00954DE7"/>
    <w:rsid w:val="009945DF"/>
    <w:rsid w:val="009B0E3D"/>
    <w:rsid w:val="009C4B91"/>
    <w:rsid w:val="00A14A23"/>
    <w:rsid w:val="00AA0980"/>
    <w:rsid w:val="00AC381E"/>
    <w:rsid w:val="00B12703"/>
    <w:rsid w:val="00B43EBB"/>
    <w:rsid w:val="00B66C85"/>
    <w:rsid w:val="00BC57BA"/>
    <w:rsid w:val="00BC6D76"/>
    <w:rsid w:val="00BD2AD9"/>
    <w:rsid w:val="00BE07BA"/>
    <w:rsid w:val="00CA4B41"/>
    <w:rsid w:val="00D14BE3"/>
    <w:rsid w:val="00D26DB9"/>
    <w:rsid w:val="00D369FF"/>
    <w:rsid w:val="00D824F0"/>
    <w:rsid w:val="00D839D8"/>
    <w:rsid w:val="00D91C90"/>
    <w:rsid w:val="00DD2F7B"/>
    <w:rsid w:val="00DF5BA0"/>
    <w:rsid w:val="00E37435"/>
    <w:rsid w:val="00E82367"/>
    <w:rsid w:val="00F14A41"/>
    <w:rsid w:val="00F16C8A"/>
    <w:rsid w:val="00F30018"/>
    <w:rsid w:val="00F32692"/>
    <w:rsid w:val="00F66DFB"/>
    <w:rsid w:val="00F91271"/>
    <w:rsid w:val="00FF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F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A09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14BE3"/>
    <w:pPr>
      <w:ind w:left="720"/>
      <w:contextualSpacing/>
    </w:pPr>
  </w:style>
  <w:style w:type="table" w:customStyle="1" w:styleId="TableNormal1">
    <w:name w:val="Table Normal1"/>
    <w:uiPriority w:val="99"/>
    <w:semiHidden/>
    <w:rsid w:val="00405B01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405B01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05B01"/>
    <w:rPr>
      <w:rFonts w:ascii="Times New Roman" w:hAnsi="Times New Roman" w:cs="Times New Roman"/>
      <w:sz w:val="28"/>
      <w:szCs w:val="28"/>
      <w:lang w:val="en-US" w:eastAsia="en-US"/>
    </w:rPr>
  </w:style>
  <w:style w:type="paragraph" w:customStyle="1" w:styleId="Titolo11">
    <w:name w:val="Titolo 11"/>
    <w:basedOn w:val="Normal"/>
    <w:uiPriority w:val="99"/>
    <w:rsid w:val="00405B01"/>
    <w:pPr>
      <w:widowControl w:val="0"/>
      <w:spacing w:after="0" w:line="240" w:lineRule="auto"/>
      <w:ind w:left="112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99"/>
    <w:rsid w:val="00405B01"/>
    <w:pPr>
      <w:widowControl w:val="0"/>
      <w:spacing w:after="0" w:line="268" w:lineRule="exact"/>
      <w:ind w:left="105"/>
    </w:pPr>
    <w:rPr>
      <w:rFonts w:ascii="Times New Roman" w:eastAsia="Times New Roman" w:hAnsi="Times New Roman"/>
      <w:lang w:val="en-US"/>
    </w:rPr>
  </w:style>
  <w:style w:type="character" w:styleId="Hyperlink">
    <w:name w:val="Hyperlink"/>
    <w:basedOn w:val="DefaultParagraphFont"/>
    <w:uiPriority w:val="99"/>
    <w:rsid w:val="00052D9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5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D96"/>
    <w:rPr>
      <w:rFonts w:ascii="Tahoma" w:hAnsi="Tahoma" w:cs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B43E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433BA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1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ee11500q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formicola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13</Pages>
  <Words>2297</Words>
  <Characters>13098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Podda</dc:creator>
  <cp:keywords/>
  <dc:description/>
  <cp:lastModifiedBy>Intel</cp:lastModifiedBy>
  <cp:revision>3</cp:revision>
  <dcterms:created xsi:type="dcterms:W3CDTF">2018-09-13T07:47:00Z</dcterms:created>
  <dcterms:modified xsi:type="dcterms:W3CDTF">2018-09-15T05:58:00Z</dcterms:modified>
</cp:coreProperties>
</file>